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721" w:rsidRDefault="00320721" w:rsidP="00320721"/>
    <w:p w:rsidR="006510D1" w:rsidRDefault="006510D1" w:rsidP="006510D1">
      <w:pPr>
        <w:spacing w:line="276" w:lineRule="auto"/>
        <w:ind w:right="-1" w:firstLine="720"/>
        <w:jc w:val="center"/>
        <w:rPr>
          <w:b/>
          <w:sz w:val="28"/>
          <w:szCs w:val="28"/>
        </w:rPr>
      </w:pPr>
      <w:r w:rsidRPr="006510D1">
        <w:rPr>
          <w:b/>
          <w:sz w:val="28"/>
          <w:szCs w:val="28"/>
        </w:rPr>
        <w:t>Уважаемый руководитель!</w:t>
      </w:r>
    </w:p>
    <w:p w:rsidR="00D86344" w:rsidRDefault="00D86344" w:rsidP="00F143E6">
      <w:pPr>
        <w:jc w:val="both"/>
        <w:rPr>
          <w:rFonts w:ascii="PT Astra Serif" w:hAnsi="PT Astra Serif"/>
          <w:sz w:val="28"/>
        </w:rPr>
      </w:pPr>
    </w:p>
    <w:p w:rsidR="00E2336F" w:rsidRDefault="00E82B6B" w:rsidP="00E2336F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 w:hint="eastAsia"/>
          <w:sz w:val="28"/>
        </w:rPr>
        <w:t>Министерство промышленности и торговли Республики Татарстан информирует Вас,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 w:hint="eastAsia"/>
          <w:sz w:val="28"/>
        </w:rPr>
        <w:t>что</w:t>
      </w:r>
      <w:r>
        <w:rPr>
          <w:rFonts w:ascii="PT Astra Serif" w:hAnsi="PT Astra Serif"/>
          <w:sz w:val="28"/>
        </w:rPr>
        <w:t xml:space="preserve"> </w:t>
      </w:r>
      <w:r w:rsidR="00C04439">
        <w:rPr>
          <w:rFonts w:ascii="PT Astra Serif" w:hAnsi="PT Astra Serif"/>
          <w:sz w:val="28"/>
        </w:rPr>
        <w:t>27 июля</w:t>
      </w:r>
      <w:r>
        <w:rPr>
          <w:rFonts w:ascii="PT Astra Serif" w:hAnsi="PT Astra Serif"/>
          <w:sz w:val="28"/>
        </w:rPr>
        <w:t xml:space="preserve"> 2023 года</w:t>
      </w:r>
      <w:r w:rsidR="00C04439">
        <w:rPr>
          <w:rFonts w:ascii="PT Astra Serif" w:hAnsi="PT Astra Serif"/>
          <w:sz w:val="28"/>
        </w:rPr>
        <w:t xml:space="preserve"> в 11:00</w:t>
      </w:r>
      <w:r>
        <w:rPr>
          <w:rFonts w:ascii="PT Astra Serif" w:hAnsi="PT Astra Serif"/>
          <w:sz w:val="28"/>
        </w:rPr>
        <w:t xml:space="preserve"> </w:t>
      </w:r>
      <w:r w:rsidR="00C04439">
        <w:rPr>
          <w:rFonts w:ascii="PT Astra Serif" w:hAnsi="PT Astra Serif"/>
          <w:sz w:val="28"/>
        </w:rPr>
        <w:t>Центр поддержки экспорта некоммерческо</w:t>
      </w:r>
      <w:r w:rsidR="00C04439">
        <w:rPr>
          <w:rFonts w:ascii="PT Astra Serif" w:hAnsi="PT Astra Serif" w:hint="eastAsia"/>
          <w:sz w:val="28"/>
        </w:rPr>
        <w:t>й</w:t>
      </w:r>
      <w:r w:rsidR="00C04439">
        <w:rPr>
          <w:rFonts w:ascii="PT Astra Serif" w:hAnsi="PT Astra Serif"/>
          <w:sz w:val="28"/>
        </w:rPr>
        <w:t xml:space="preserve"> </w:t>
      </w:r>
      <w:proofErr w:type="spellStart"/>
      <w:r w:rsidR="00C04439">
        <w:rPr>
          <w:rFonts w:ascii="PT Astra Serif" w:hAnsi="PT Astra Serif"/>
          <w:sz w:val="28"/>
        </w:rPr>
        <w:t>микрокредитно</w:t>
      </w:r>
      <w:r w:rsidR="00C04439">
        <w:rPr>
          <w:rFonts w:ascii="PT Astra Serif" w:hAnsi="PT Astra Serif" w:hint="eastAsia"/>
          <w:sz w:val="28"/>
        </w:rPr>
        <w:t>й</w:t>
      </w:r>
      <w:proofErr w:type="spellEnd"/>
      <w:r w:rsidR="00C04439">
        <w:rPr>
          <w:rFonts w:ascii="PT Astra Serif" w:hAnsi="PT Astra Serif"/>
          <w:sz w:val="28"/>
        </w:rPr>
        <w:t xml:space="preserve"> компании «Фонд поддержки предпринимательства Республик</w:t>
      </w:r>
      <w:r w:rsidR="00C04439">
        <w:rPr>
          <w:rFonts w:ascii="PT Astra Serif" w:hAnsi="PT Astra Serif" w:hint="eastAsia"/>
          <w:sz w:val="28"/>
        </w:rPr>
        <w:t>и</w:t>
      </w:r>
      <w:r w:rsidR="00C04439">
        <w:rPr>
          <w:rFonts w:ascii="PT Astra Serif" w:hAnsi="PT Astra Serif"/>
          <w:sz w:val="28"/>
        </w:rPr>
        <w:t xml:space="preserve"> Татарстан», подведомственной Министерству экономики Республики Татарста</w:t>
      </w:r>
      <w:r w:rsidR="00C04439">
        <w:rPr>
          <w:rFonts w:ascii="PT Astra Serif" w:hAnsi="PT Astra Serif" w:hint="eastAsia"/>
          <w:sz w:val="28"/>
        </w:rPr>
        <w:t>н</w:t>
      </w:r>
      <w:r w:rsidR="00C04439">
        <w:rPr>
          <w:rFonts w:ascii="PT Astra Serif" w:hAnsi="PT Astra Serif"/>
          <w:sz w:val="28"/>
        </w:rPr>
        <w:t xml:space="preserve">, проведет </w:t>
      </w:r>
      <w:proofErr w:type="spellStart"/>
      <w:r w:rsidR="00C04439">
        <w:rPr>
          <w:rFonts w:ascii="PT Astra Serif" w:hAnsi="PT Astra Serif"/>
          <w:sz w:val="28"/>
        </w:rPr>
        <w:t>вебинар</w:t>
      </w:r>
      <w:proofErr w:type="spellEnd"/>
      <w:r w:rsidR="00C04439">
        <w:rPr>
          <w:rFonts w:ascii="PT Astra Serif" w:hAnsi="PT Astra Serif"/>
          <w:sz w:val="28"/>
        </w:rPr>
        <w:t xml:space="preserve"> на тему «Иран: возможности экспорта».</w:t>
      </w:r>
    </w:p>
    <w:p w:rsidR="00E82B6B" w:rsidRDefault="00E82B6B" w:rsidP="00E2336F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 </w:t>
      </w:r>
      <w:r w:rsidR="00FC40FB">
        <w:rPr>
          <w:rFonts w:ascii="PT Astra Serif" w:hAnsi="PT Astra Serif"/>
          <w:sz w:val="28"/>
        </w:rPr>
        <w:t>качестве сп</w:t>
      </w:r>
      <w:r w:rsidR="00C04439">
        <w:rPr>
          <w:rFonts w:ascii="PT Astra Serif" w:hAnsi="PT Astra Serif"/>
          <w:sz w:val="28"/>
        </w:rPr>
        <w:t xml:space="preserve">икера выступит представитель АО «Российский экспортный центр» в Исламской Республике Иран – </w:t>
      </w:r>
      <w:proofErr w:type="spellStart"/>
      <w:r w:rsidR="00C04439">
        <w:rPr>
          <w:rFonts w:ascii="PT Astra Serif" w:hAnsi="PT Astra Serif"/>
          <w:sz w:val="28"/>
        </w:rPr>
        <w:t>Гасанбеков</w:t>
      </w:r>
      <w:proofErr w:type="spellEnd"/>
      <w:r w:rsidR="00C04439">
        <w:rPr>
          <w:rFonts w:ascii="PT Astra Serif" w:hAnsi="PT Astra Serif"/>
          <w:sz w:val="28"/>
        </w:rPr>
        <w:t xml:space="preserve"> </w:t>
      </w:r>
      <w:proofErr w:type="spellStart"/>
      <w:r w:rsidR="00C04439">
        <w:rPr>
          <w:rFonts w:ascii="PT Astra Serif" w:hAnsi="PT Astra Serif"/>
          <w:sz w:val="28"/>
        </w:rPr>
        <w:t>Хосров</w:t>
      </w:r>
      <w:proofErr w:type="spellEnd"/>
      <w:r w:rsidR="00C04439">
        <w:rPr>
          <w:rFonts w:ascii="PT Astra Serif" w:hAnsi="PT Astra Serif"/>
          <w:sz w:val="28"/>
        </w:rPr>
        <w:t xml:space="preserve"> </w:t>
      </w:r>
      <w:proofErr w:type="spellStart"/>
      <w:r w:rsidR="00C04439">
        <w:rPr>
          <w:rFonts w:ascii="PT Astra Serif" w:hAnsi="PT Astra Serif"/>
          <w:sz w:val="28"/>
        </w:rPr>
        <w:t>Абасович</w:t>
      </w:r>
      <w:proofErr w:type="spellEnd"/>
      <w:r w:rsidR="00C04439">
        <w:rPr>
          <w:rFonts w:ascii="PT Astra Serif" w:hAnsi="PT Astra Serif"/>
          <w:sz w:val="28"/>
        </w:rPr>
        <w:t>.</w:t>
      </w:r>
    </w:p>
    <w:p w:rsidR="00C04439" w:rsidRDefault="00C04439" w:rsidP="00E2336F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На встрече будут рассмотрены следующие вопросы: обзор экономической ситуации в Иране, торгово-экономическое сотрудничество с Ираном: особенности экспорта, коммуникации и приоритетные экспортные направления.</w:t>
      </w:r>
    </w:p>
    <w:p w:rsidR="00C04439" w:rsidRPr="008F11A5" w:rsidRDefault="00C04439" w:rsidP="00E2336F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Подключится к конференции </w:t>
      </w:r>
      <w:r>
        <w:rPr>
          <w:rFonts w:ascii="PT Astra Serif" w:hAnsi="PT Astra Serif"/>
          <w:sz w:val="28"/>
          <w:lang w:val="en-US"/>
        </w:rPr>
        <w:t>ZOOM</w:t>
      </w:r>
      <w:r w:rsidRPr="008F11A5">
        <w:rPr>
          <w:rFonts w:ascii="PT Astra Serif" w:hAnsi="PT Astra Serif"/>
          <w:sz w:val="28"/>
        </w:rPr>
        <w:t>:</w:t>
      </w:r>
    </w:p>
    <w:p w:rsidR="008F11A5" w:rsidRPr="008F11A5" w:rsidRDefault="008F11A5" w:rsidP="008F11A5">
      <w:pPr>
        <w:ind w:firstLine="567"/>
        <w:jc w:val="both"/>
        <w:rPr>
          <w:rFonts w:ascii="PT Astra Serif" w:hAnsi="PT Astra Serif"/>
          <w:sz w:val="28"/>
        </w:rPr>
      </w:pPr>
      <w:r w:rsidRPr="008F11A5">
        <w:rPr>
          <w:rFonts w:ascii="PT Astra Serif" w:hAnsi="PT Astra Serif"/>
          <w:sz w:val="28"/>
        </w:rPr>
        <w:t>https://us06web.zoom.us/j/82111880481?pwd=OTJWWjFMVk9nNnRrN0VPTzR6c</w:t>
      </w:r>
    </w:p>
    <w:p w:rsidR="008F11A5" w:rsidRPr="008F11A5" w:rsidRDefault="008F11A5" w:rsidP="008F11A5">
      <w:pPr>
        <w:ind w:firstLine="567"/>
        <w:jc w:val="both"/>
        <w:rPr>
          <w:rFonts w:ascii="PT Astra Serif" w:hAnsi="PT Astra Serif"/>
          <w:sz w:val="28"/>
        </w:rPr>
      </w:pPr>
      <w:r w:rsidRPr="008F11A5">
        <w:rPr>
          <w:rFonts w:ascii="PT Astra Serif" w:hAnsi="PT Astra Serif"/>
          <w:sz w:val="28"/>
        </w:rPr>
        <w:t>S9IQT09</w:t>
      </w:r>
    </w:p>
    <w:p w:rsidR="008F11A5" w:rsidRPr="008F11A5" w:rsidRDefault="008F11A5" w:rsidP="008F11A5">
      <w:pPr>
        <w:ind w:firstLine="567"/>
        <w:jc w:val="both"/>
        <w:rPr>
          <w:rFonts w:ascii="PT Astra Serif" w:hAnsi="PT Astra Serif"/>
          <w:sz w:val="28"/>
        </w:rPr>
      </w:pPr>
      <w:r w:rsidRPr="008F11A5">
        <w:rPr>
          <w:rFonts w:ascii="PT Astra Serif" w:hAnsi="PT Astra Serif"/>
          <w:sz w:val="28"/>
        </w:rPr>
        <w:t>Идентификатор конференции: 821 1188 0481</w:t>
      </w:r>
    </w:p>
    <w:p w:rsidR="008F11A5" w:rsidRPr="008F11A5" w:rsidRDefault="008F11A5" w:rsidP="008F11A5">
      <w:pPr>
        <w:ind w:firstLine="567"/>
        <w:jc w:val="both"/>
        <w:rPr>
          <w:rFonts w:ascii="PT Astra Serif" w:hAnsi="PT Astra Serif"/>
          <w:sz w:val="28"/>
        </w:rPr>
      </w:pPr>
      <w:r w:rsidRPr="008F11A5">
        <w:rPr>
          <w:rFonts w:ascii="PT Astra Serif" w:hAnsi="PT Astra Serif"/>
          <w:sz w:val="28"/>
        </w:rPr>
        <w:t>Код доступа: 871654</w:t>
      </w:r>
    </w:p>
    <w:p w:rsidR="008F11A5" w:rsidRPr="008F11A5" w:rsidRDefault="008F11A5" w:rsidP="008F11A5">
      <w:pPr>
        <w:ind w:firstLine="567"/>
        <w:jc w:val="both"/>
        <w:rPr>
          <w:rFonts w:ascii="PT Astra Serif" w:hAnsi="PT Astra Serif"/>
          <w:sz w:val="28"/>
        </w:rPr>
      </w:pPr>
      <w:r w:rsidRPr="008F11A5">
        <w:rPr>
          <w:rFonts w:ascii="PT Astra Serif" w:hAnsi="PT Astra Serif"/>
          <w:sz w:val="28"/>
        </w:rPr>
        <w:t>Регистрация на мероприятие - через платформу МСП.РФ до 27.07.2023.</w:t>
      </w:r>
    </w:p>
    <w:p w:rsidR="008F11A5" w:rsidRPr="008F11A5" w:rsidRDefault="008F11A5" w:rsidP="008F11A5">
      <w:pPr>
        <w:ind w:firstLine="567"/>
        <w:jc w:val="both"/>
        <w:rPr>
          <w:rFonts w:ascii="PT Astra Serif" w:hAnsi="PT Astra Serif"/>
          <w:sz w:val="28"/>
        </w:rPr>
      </w:pPr>
      <w:r w:rsidRPr="008F11A5">
        <w:rPr>
          <w:rFonts w:ascii="PT Astra Serif" w:hAnsi="PT Astra Serif"/>
          <w:sz w:val="28"/>
        </w:rPr>
        <w:t>По вопросам регистрации и участия обращаться к Овсянниковой Яне по телефону +7 (843) 222-90-60 (добавочный 272).</w:t>
      </w:r>
    </w:p>
    <w:p w:rsidR="00E82B6B" w:rsidRDefault="00E82B6B" w:rsidP="00E2336F">
      <w:pPr>
        <w:ind w:firstLine="567"/>
        <w:jc w:val="both"/>
        <w:rPr>
          <w:rFonts w:ascii="PT Astra Serif" w:hAnsi="PT Astra Serif"/>
          <w:sz w:val="28"/>
        </w:rPr>
      </w:pPr>
    </w:p>
    <w:p w:rsidR="00993A14" w:rsidRDefault="00993A14" w:rsidP="00E2336F">
      <w:pPr>
        <w:ind w:firstLine="567"/>
        <w:jc w:val="both"/>
        <w:rPr>
          <w:rFonts w:ascii="PT Astra Serif" w:hAnsi="PT Astra Serif"/>
          <w:sz w:val="28"/>
        </w:rPr>
      </w:pPr>
    </w:p>
    <w:p w:rsidR="00A27240" w:rsidRDefault="00A27240" w:rsidP="00A27240">
      <w:pPr>
        <w:jc w:val="both"/>
        <w:rPr>
          <w:sz w:val="24"/>
          <w:szCs w:val="24"/>
        </w:rPr>
      </w:pPr>
    </w:p>
    <w:p w:rsidR="00F6780B" w:rsidRPr="004F1A78" w:rsidRDefault="00F6780B" w:rsidP="0057229E">
      <w:pPr>
        <w:jc w:val="both"/>
        <w:rPr>
          <w:sz w:val="22"/>
          <w:szCs w:val="22"/>
        </w:rPr>
      </w:pPr>
      <w:bookmarkStart w:id="0" w:name="_GoBack"/>
      <w:bookmarkEnd w:id="0"/>
    </w:p>
    <w:sectPr w:rsidR="00F6780B" w:rsidRPr="004F1A78" w:rsidSect="006510D1">
      <w:footerReference w:type="default" r:id="rId9"/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8E1" w:rsidRDefault="00D818E1">
      <w:r>
        <w:separator/>
      </w:r>
    </w:p>
  </w:endnote>
  <w:endnote w:type="continuationSeparator" w:id="0">
    <w:p w:rsidR="00D818E1" w:rsidRDefault="00D81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D39F59C-3D82-411B-8EC0-9562972616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795AA82-DC8F-4414-8895-F19655FDE4E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C928B69-3910-4632-9742-A5DCCD87A9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3E6" w:rsidRDefault="00E82B6B" w:rsidP="00F143E6">
    <w:pPr>
      <w:jc w:val="both"/>
      <w:rPr>
        <w:sz w:val="22"/>
        <w:szCs w:val="22"/>
      </w:rPr>
    </w:pPr>
    <w:proofErr w:type="spellStart"/>
    <w:r>
      <w:rPr>
        <w:sz w:val="22"/>
        <w:szCs w:val="22"/>
      </w:rPr>
      <w:t>Я.С.Ярмухамедова</w:t>
    </w:r>
    <w:proofErr w:type="spellEnd"/>
  </w:p>
  <w:p w:rsidR="00F143E6" w:rsidRPr="004F1A78" w:rsidRDefault="00800870" w:rsidP="00F143E6">
    <w:pPr>
      <w:jc w:val="both"/>
      <w:rPr>
        <w:sz w:val="22"/>
        <w:szCs w:val="22"/>
      </w:rPr>
    </w:pPr>
    <w:r>
      <w:rPr>
        <w:sz w:val="22"/>
        <w:szCs w:val="22"/>
      </w:rPr>
      <w:t>(843)21005</w:t>
    </w:r>
    <w:r w:rsidR="00E82B6B">
      <w:rPr>
        <w:sz w:val="22"/>
        <w:szCs w:val="22"/>
      </w:rPr>
      <w:t>75</w:t>
    </w:r>
  </w:p>
  <w:p w:rsidR="00F143E6" w:rsidRDefault="00F143E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8E1" w:rsidRDefault="00D818E1">
      <w:r>
        <w:separator/>
      </w:r>
    </w:p>
  </w:footnote>
  <w:footnote w:type="continuationSeparator" w:id="0">
    <w:p w:rsidR="00D818E1" w:rsidRDefault="00D81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E9A"/>
    <w:multiLevelType w:val="hybridMultilevel"/>
    <w:tmpl w:val="3FF4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33C4E"/>
    <w:multiLevelType w:val="hybridMultilevel"/>
    <w:tmpl w:val="E32A4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A6548"/>
    <w:multiLevelType w:val="hybridMultilevel"/>
    <w:tmpl w:val="1EC0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E7676"/>
    <w:multiLevelType w:val="hybridMultilevel"/>
    <w:tmpl w:val="A8707458"/>
    <w:lvl w:ilvl="0" w:tplc="25408DE2">
      <w:start w:val="1"/>
      <w:numFmt w:val="decimal"/>
      <w:lvlText w:val="%1."/>
      <w:lvlJc w:val="left"/>
      <w:pPr>
        <w:ind w:left="927" w:hanging="360"/>
      </w:pPr>
      <w:rPr>
        <w:rFonts w:ascii="PT Astra Serif" w:hAnsi="PT Astra Serif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AB273C8"/>
    <w:multiLevelType w:val="hybridMultilevel"/>
    <w:tmpl w:val="12361D48"/>
    <w:lvl w:ilvl="0" w:tplc="A9EE87F6">
      <w:start w:val="1"/>
      <w:numFmt w:val="decimal"/>
      <w:lvlText w:val="%1."/>
      <w:lvlJc w:val="left"/>
      <w:pPr>
        <w:ind w:left="9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0"/>
        <w:sz w:val="28"/>
        <w:szCs w:val="28"/>
        <w:lang w:val="ru-RU" w:eastAsia="en-US" w:bidi="ar-SA"/>
      </w:rPr>
    </w:lvl>
    <w:lvl w:ilvl="1" w:tplc="621C4404">
      <w:numFmt w:val="bullet"/>
      <w:lvlText w:val="-"/>
      <w:lvlJc w:val="left"/>
      <w:pPr>
        <w:ind w:left="105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7487984">
      <w:numFmt w:val="bullet"/>
      <w:lvlText w:val="•"/>
      <w:lvlJc w:val="left"/>
      <w:pPr>
        <w:ind w:left="2013" w:hanging="160"/>
      </w:pPr>
      <w:rPr>
        <w:rFonts w:hint="default"/>
        <w:lang w:val="ru-RU" w:eastAsia="en-US" w:bidi="ar-SA"/>
      </w:rPr>
    </w:lvl>
    <w:lvl w:ilvl="3" w:tplc="5C964B0E">
      <w:numFmt w:val="bullet"/>
      <w:lvlText w:val="•"/>
      <w:lvlJc w:val="left"/>
      <w:pPr>
        <w:ind w:left="2966" w:hanging="160"/>
      </w:pPr>
      <w:rPr>
        <w:rFonts w:hint="default"/>
        <w:lang w:val="ru-RU" w:eastAsia="en-US" w:bidi="ar-SA"/>
      </w:rPr>
    </w:lvl>
    <w:lvl w:ilvl="4" w:tplc="CD5011B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AC00206E">
      <w:numFmt w:val="bullet"/>
      <w:lvlText w:val="•"/>
      <w:lvlJc w:val="left"/>
      <w:pPr>
        <w:ind w:left="4873" w:hanging="160"/>
      </w:pPr>
      <w:rPr>
        <w:rFonts w:hint="default"/>
        <w:lang w:val="ru-RU" w:eastAsia="en-US" w:bidi="ar-SA"/>
      </w:rPr>
    </w:lvl>
    <w:lvl w:ilvl="6" w:tplc="5F9C60E8">
      <w:numFmt w:val="bullet"/>
      <w:lvlText w:val="•"/>
      <w:lvlJc w:val="left"/>
      <w:pPr>
        <w:ind w:left="5826" w:hanging="160"/>
      </w:pPr>
      <w:rPr>
        <w:rFonts w:hint="default"/>
        <w:lang w:val="ru-RU" w:eastAsia="en-US" w:bidi="ar-SA"/>
      </w:rPr>
    </w:lvl>
    <w:lvl w:ilvl="7" w:tplc="F80C97BE">
      <w:numFmt w:val="bullet"/>
      <w:lvlText w:val="•"/>
      <w:lvlJc w:val="left"/>
      <w:pPr>
        <w:ind w:left="6780" w:hanging="160"/>
      </w:pPr>
      <w:rPr>
        <w:rFonts w:hint="default"/>
        <w:lang w:val="ru-RU" w:eastAsia="en-US" w:bidi="ar-SA"/>
      </w:rPr>
    </w:lvl>
    <w:lvl w:ilvl="8" w:tplc="E57085F8">
      <w:numFmt w:val="bullet"/>
      <w:lvlText w:val="•"/>
      <w:lvlJc w:val="left"/>
      <w:pPr>
        <w:ind w:left="7733" w:hanging="160"/>
      </w:pPr>
      <w:rPr>
        <w:rFonts w:hint="default"/>
        <w:lang w:val="ru-RU" w:eastAsia="en-US" w:bidi="ar-SA"/>
      </w:rPr>
    </w:lvl>
  </w:abstractNum>
  <w:abstractNum w:abstractNumId="5">
    <w:nsid w:val="75045C12"/>
    <w:multiLevelType w:val="hybridMultilevel"/>
    <w:tmpl w:val="D3F86BA4"/>
    <w:lvl w:ilvl="0" w:tplc="CED20B42">
      <w:numFmt w:val="bullet"/>
      <w:lvlText w:val="-"/>
      <w:lvlJc w:val="left"/>
      <w:pPr>
        <w:ind w:left="16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7"/>
        <w:szCs w:val="27"/>
        <w:lang w:val="ru-RU" w:eastAsia="en-US" w:bidi="ar-SA"/>
      </w:rPr>
    </w:lvl>
    <w:lvl w:ilvl="1" w:tplc="40F43F06">
      <w:numFmt w:val="bullet"/>
      <w:lvlText w:val="•"/>
      <w:lvlJc w:val="left"/>
      <w:pPr>
        <w:ind w:left="1108" w:hanging="279"/>
      </w:pPr>
      <w:rPr>
        <w:rFonts w:hint="default"/>
        <w:lang w:val="ru-RU" w:eastAsia="en-US" w:bidi="ar-SA"/>
      </w:rPr>
    </w:lvl>
    <w:lvl w:ilvl="2" w:tplc="41C465DA">
      <w:numFmt w:val="bullet"/>
      <w:lvlText w:val="•"/>
      <w:lvlJc w:val="left"/>
      <w:pPr>
        <w:ind w:left="2056" w:hanging="279"/>
      </w:pPr>
      <w:rPr>
        <w:rFonts w:hint="default"/>
        <w:lang w:val="ru-RU" w:eastAsia="en-US" w:bidi="ar-SA"/>
      </w:rPr>
    </w:lvl>
    <w:lvl w:ilvl="3" w:tplc="DDB61F4C"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4" w:tplc="2D8C98D6">
      <w:numFmt w:val="bullet"/>
      <w:lvlText w:val="•"/>
      <w:lvlJc w:val="left"/>
      <w:pPr>
        <w:ind w:left="3952" w:hanging="279"/>
      </w:pPr>
      <w:rPr>
        <w:rFonts w:hint="default"/>
        <w:lang w:val="ru-RU" w:eastAsia="en-US" w:bidi="ar-SA"/>
      </w:rPr>
    </w:lvl>
    <w:lvl w:ilvl="5" w:tplc="EB98D0D4">
      <w:numFmt w:val="bullet"/>
      <w:lvlText w:val="•"/>
      <w:lvlJc w:val="left"/>
      <w:pPr>
        <w:ind w:left="4900" w:hanging="279"/>
      </w:pPr>
      <w:rPr>
        <w:rFonts w:hint="default"/>
        <w:lang w:val="ru-RU" w:eastAsia="en-US" w:bidi="ar-SA"/>
      </w:rPr>
    </w:lvl>
    <w:lvl w:ilvl="6" w:tplc="165284A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B15A4C3C">
      <w:numFmt w:val="bullet"/>
      <w:lvlText w:val="•"/>
      <w:lvlJc w:val="left"/>
      <w:pPr>
        <w:ind w:left="6796" w:hanging="279"/>
      </w:pPr>
      <w:rPr>
        <w:rFonts w:hint="default"/>
        <w:lang w:val="ru-RU" w:eastAsia="en-US" w:bidi="ar-SA"/>
      </w:rPr>
    </w:lvl>
    <w:lvl w:ilvl="8" w:tplc="EAB26AC6">
      <w:numFmt w:val="bullet"/>
      <w:lvlText w:val="•"/>
      <w:lvlJc w:val="left"/>
      <w:pPr>
        <w:ind w:left="7744" w:hanging="27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1EF9"/>
    <w:rsid w:val="00004286"/>
    <w:rsid w:val="000104CF"/>
    <w:rsid w:val="000117B5"/>
    <w:rsid w:val="000138EA"/>
    <w:rsid w:val="00016241"/>
    <w:rsid w:val="00016ED9"/>
    <w:rsid w:val="000237A8"/>
    <w:rsid w:val="000265B2"/>
    <w:rsid w:val="00026789"/>
    <w:rsid w:val="00027CE2"/>
    <w:rsid w:val="00033C32"/>
    <w:rsid w:val="00035DF1"/>
    <w:rsid w:val="000362F0"/>
    <w:rsid w:val="00037951"/>
    <w:rsid w:val="00044297"/>
    <w:rsid w:val="00046438"/>
    <w:rsid w:val="00050183"/>
    <w:rsid w:val="000572EE"/>
    <w:rsid w:val="00063B95"/>
    <w:rsid w:val="0006499E"/>
    <w:rsid w:val="00065862"/>
    <w:rsid w:val="0006588A"/>
    <w:rsid w:val="000760B8"/>
    <w:rsid w:val="0008333B"/>
    <w:rsid w:val="000868DB"/>
    <w:rsid w:val="000A5AF4"/>
    <w:rsid w:val="000A62A1"/>
    <w:rsid w:val="000B2FE7"/>
    <w:rsid w:val="000C0378"/>
    <w:rsid w:val="000C2384"/>
    <w:rsid w:val="000C7119"/>
    <w:rsid w:val="000D05AA"/>
    <w:rsid w:val="000D3108"/>
    <w:rsid w:val="000D4A0D"/>
    <w:rsid w:val="000E5860"/>
    <w:rsid w:val="000F1311"/>
    <w:rsid w:val="000F3886"/>
    <w:rsid w:val="000F3C3B"/>
    <w:rsid w:val="000F4118"/>
    <w:rsid w:val="000F7A12"/>
    <w:rsid w:val="00104799"/>
    <w:rsid w:val="001057C5"/>
    <w:rsid w:val="00111FD4"/>
    <w:rsid w:val="00116445"/>
    <w:rsid w:val="001216A6"/>
    <w:rsid w:val="0012173C"/>
    <w:rsid w:val="001237B8"/>
    <w:rsid w:val="00124D2B"/>
    <w:rsid w:val="00126436"/>
    <w:rsid w:val="00131AD5"/>
    <w:rsid w:val="00137E0B"/>
    <w:rsid w:val="001404C4"/>
    <w:rsid w:val="0014373E"/>
    <w:rsid w:val="001465AB"/>
    <w:rsid w:val="00147B02"/>
    <w:rsid w:val="001641C2"/>
    <w:rsid w:val="00165EBA"/>
    <w:rsid w:val="0017054A"/>
    <w:rsid w:val="00180BFE"/>
    <w:rsid w:val="001817BF"/>
    <w:rsid w:val="00183CE6"/>
    <w:rsid w:val="0019282A"/>
    <w:rsid w:val="00193703"/>
    <w:rsid w:val="00195710"/>
    <w:rsid w:val="001A19E8"/>
    <w:rsid w:val="001B1D52"/>
    <w:rsid w:val="001B7BB8"/>
    <w:rsid w:val="001C1951"/>
    <w:rsid w:val="001D2B33"/>
    <w:rsid w:val="001D58F2"/>
    <w:rsid w:val="001D5F81"/>
    <w:rsid w:val="001F2EE2"/>
    <w:rsid w:val="001F6520"/>
    <w:rsid w:val="00204054"/>
    <w:rsid w:val="00214C81"/>
    <w:rsid w:val="00215022"/>
    <w:rsid w:val="0022019E"/>
    <w:rsid w:val="002240A4"/>
    <w:rsid w:val="00227B3F"/>
    <w:rsid w:val="00230197"/>
    <w:rsid w:val="002400A0"/>
    <w:rsid w:val="00241B6B"/>
    <w:rsid w:val="0024237A"/>
    <w:rsid w:val="0024251A"/>
    <w:rsid w:val="00247109"/>
    <w:rsid w:val="00254B86"/>
    <w:rsid w:val="002917DC"/>
    <w:rsid w:val="002A11BC"/>
    <w:rsid w:val="002A22D2"/>
    <w:rsid w:val="002A7122"/>
    <w:rsid w:val="002A76E8"/>
    <w:rsid w:val="002B5412"/>
    <w:rsid w:val="002C4A51"/>
    <w:rsid w:val="002C78A5"/>
    <w:rsid w:val="002D4571"/>
    <w:rsid w:val="002D6FA8"/>
    <w:rsid w:val="002E1216"/>
    <w:rsid w:val="002E307B"/>
    <w:rsid w:val="002E3AD4"/>
    <w:rsid w:val="002F5B25"/>
    <w:rsid w:val="00305F74"/>
    <w:rsid w:val="00310DF4"/>
    <w:rsid w:val="00311A2A"/>
    <w:rsid w:val="00315700"/>
    <w:rsid w:val="00320721"/>
    <w:rsid w:val="003368DB"/>
    <w:rsid w:val="00340E85"/>
    <w:rsid w:val="0034582A"/>
    <w:rsid w:val="00347429"/>
    <w:rsid w:val="003545BB"/>
    <w:rsid w:val="0035606F"/>
    <w:rsid w:val="0036331E"/>
    <w:rsid w:val="00376E59"/>
    <w:rsid w:val="0038369B"/>
    <w:rsid w:val="003929AC"/>
    <w:rsid w:val="003A68AF"/>
    <w:rsid w:val="003A7032"/>
    <w:rsid w:val="003B6026"/>
    <w:rsid w:val="003C47EF"/>
    <w:rsid w:val="003D76D2"/>
    <w:rsid w:val="003E2B00"/>
    <w:rsid w:val="003E38E6"/>
    <w:rsid w:val="003F6175"/>
    <w:rsid w:val="003F773C"/>
    <w:rsid w:val="00411385"/>
    <w:rsid w:val="00412BFD"/>
    <w:rsid w:val="00414AD5"/>
    <w:rsid w:val="00415191"/>
    <w:rsid w:val="0042412C"/>
    <w:rsid w:val="00440B7F"/>
    <w:rsid w:val="00441A07"/>
    <w:rsid w:val="0044775E"/>
    <w:rsid w:val="004517C9"/>
    <w:rsid w:val="00452A73"/>
    <w:rsid w:val="004530D5"/>
    <w:rsid w:val="00454477"/>
    <w:rsid w:val="0046565F"/>
    <w:rsid w:val="00465F30"/>
    <w:rsid w:val="0046691D"/>
    <w:rsid w:val="0047072F"/>
    <w:rsid w:val="00471CF9"/>
    <w:rsid w:val="00471D91"/>
    <w:rsid w:val="00472B25"/>
    <w:rsid w:val="00474B88"/>
    <w:rsid w:val="00475411"/>
    <w:rsid w:val="004759A4"/>
    <w:rsid w:val="00475E5E"/>
    <w:rsid w:val="00485B57"/>
    <w:rsid w:val="00493571"/>
    <w:rsid w:val="004976EF"/>
    <w:rsid w:val="004A1564"/>
    <w:rsid w:val="004A55F1"/>
    <w:rsid w:val="004A6460"/>
    <w:rsid w:val="004B209E"/>
    <w:rsid w:val="004B22B6"/>
    <w:rsid w:val="004C37AC"/>
    <w:rsid w:val="004C43A1"/>
    <w:rsid w:val="004D1DEB"/>
    <w:rsid w:val="004D64FD"/>
    <w:rsid w:val="004E42E6"/>
    <w:rsid w:val="004F04FE"/>
    <w:rsid w:val="004F1A78"/>
    <w:rsid w:val="005029BC"/>
    <w:rsid w:val="00504EC1"/>
    <w:rsid w:val="00505DF3"/>
    <w:rsid w:val="00512900"/>
    <w:rsid w:val="0051422F"/>
    <w:rsid w:val="005142F4"/>
    <w:rsid w:val="005165C2"/>
    <w:rsid w:val="00527062"/>
    <w:rsid w:val="00541AF5"/>
    <w:rsid w:val="00541DE1"/>
    <w:rsid w:val="005552F0"/>
    <w:rsid w:val="0057229E"/>
    <w:rsid w:val="005846D3"/>
    <w:rsid w:val="00590DE9"/>
    <w:rsid w:val="00595AC7"/>
    <w:rsid w:val="005A0F99"/>
    <w:rsid w:val="005B12C4"/>
    <w:rsid w:val="005B5131"/>
    <w:rsid w:val="005C2B5A"/>
    <w:rsid w:val="005D5844"/>
    <w:rsid w:val="005E0E02"/>
    <w:rsid w:val="005E3E68"/>
    <w:rsid w:val="005E4780"/>
    <w:rsid w:val="005E72D7"/>
    <w:rsid w:val="005E7756"/>
    <w:rsid w:val="005E7F2A"/>
    <w:rsid w:val="005F54F0"/>
    <w:rsid w:val="005F6BF4"/>
    <w:rsid w:val="005F7E04"/>
    <w:rsid w:val="00602307"/>
    <w:rsid w:val="00602507"/>
    <w:rsid w:val="00602601"/>
    <w:rsid w:val="0060340E"/>
    <w:rsid w:val="00620276"/>
    <w:rsid w:val="00625FE3"/>
    <w:rsid w:val="006310EB"/>
    <w:rsid w:val="00634D2D"/>
    <w:rsid w:val="0063720C"/>
    <w:rsid w:val="00641542"/>
    <w:rsid w:val="00641747"/>
    <w:rsid w:val="006463FD"/>
    <w:rsid w:val="006510D1"/>
    <w:rsid w:val="00660B34"/>
    <w:rsid w:val="00665BF7"/>
    <w:rsid w:val="0066747B"/>
    <w:rsid w:val="00684EBD"/>
    <w:rsid w:val="006A6011"/>
    <w:rsid w:val="006A6057"/>
    <w:rsid w:val="006A6708"/>
    <w:rsid w:val="006A7DAF"/>
    <w:rsid w:val="006B1B36"/>
    <w:rsid w:val="006B7122"/>
    <w:rsid w:val="006C1DAF"/>
    <w:rsid w:val="006D1474"/>
    <w:rsid w:val="006D3328"/>
    <w:rsid w:val="006D56A8"/>
    <w:rsid w:val="006F3845"/>
    <w:rsid w:val="00710591"/>
    <w:rsid w:val="0071396E"/>
    <w:rsid w:val="007149C4"/>
    <w:rsid w:val="007210A9"/>
    <w:rsid w:val="00730F58"/>
    <w:rsid w:val="00741D08"/>
    <w:rsid w:val="00741F26"/>
    <w:rsid w:val="0074661B"/>
    <w:rsid w:val="00763DB4"/>
    <w:rsid w:val="00774570"/>
    <w:rsid w:val="00776684"/>
    <w:rsid w:val="00785AE0"/>
    <w:rsid w:val="007A17D2"/>
    <w:rsid w:val="007B1F84"/>
    <w:rsid w:val="007B761E"/>
    <w:rsid w:val="007C2932"/>
    <w:rsid w:val="007C41DA"/>
    <w:rsid w:val="007D693F"/>
    <w:rsid w:val="007E2959"/>
    <w:rsid w:val="007E3B31"/>
    <w:rsid w:val="007E55CE"/>
    <w:rsid w:val="007E7584"/>
    <w:rsid w:val="007E773E"/>
    <w:rsid w:val="007E78F2"/>
    <w:rsid w:val="007F0C00"/>
    <w:rsid w:val="007F29EC"/>
    <w:rsid w:val="007F341A"/>
    <w:rsid w:val="00800870"/>
    <w:rsid w:val="00801C4E"/>
    <w:rsid w:val="008028B6"/>
    <w:rsid w:val="0081585D"/>
    <w:rsid w:val="00827289"/>
    <w:rsid w:val="00834F8B"/>
    <w:rsid w:val="00837266"/>
    <w:rsid w:val="00851773"/>
    <w:rsid w:val="00851F77"/>
    <w:rsid w:val="00855E41"/>
    <w:rsid w:val="00861C7F"/>
    <w:rsid w:val="00875E7A"/>
    <w:rsid w:val="008861F7"/>
    <w:rsid w:val="00895D6B"/>
    <w:rsid w:val="008A02D7"/>
    <w:rsid w:val="008A659B"/>
    <w:rsid w:val="008B64A0"/>
    <w:rsid w:val="008C3632"/>
    <w:rsid w:val="008C3BDF"/>
    <w:rsid w:val="008C4BF6"/>
    <w:rsid w:val="008C7189"/>
    <w:rsid w:val="008D3243"/>
    <w:rsid w:val="008D41B7"/>
    <w:rsid w:val="008E1C9F"/>
    <w:rsid w:val="008E752E"/>
    <w:rsid w:val="008F11A5"/>
    <w:rsid w:val="008F1611"/>
    <w:rsid w:val="008F5369"/>
    <w:rsid w:val="009164A2"/>
    <w:rsid w:val="00916E34"/>
    <w:rsid w:val="009414F2"/>
    <w:rsid w:val="00942727"/>
    <w:rsid w:val="009442A9"/>
    <w:rsid w:val="00945C55"/>
    <w:rsid w:val="0095774D"/>
    <w:rsid w:val="009757F2"/>
    <w:rsid w:val="00983091"/>
    <w:rsid w:val="00987E09"/>
    <w:rsid w:val="00991083"/>
    <w:rsid w:val="009931B8"/>
    <w:rsid w:val="00993A14"/>
    <w:rsid w:val="009A2E7E"/>
    <w:rsid w:val="009A66F7"/>
    <w:rsid w:val="009B02DF"/>
    <w:rsid w:val="009B53C7"/>
    <w:rsid w:val="009B65D9"/>
    <w:rsid w:val="009E322D"/>
    <w:rsid w:val="009E500C"/>
    <w:rsid w:val="009E60EC"/>
    <w:rsid w:val="009F12BD"/>
    <w:rsid w:val="00A00472"/>
    <w:rsid w:val="00A017DD"/>
    <w:rsid w:val="00A0333D"/>
    <w:rsid w:val="00A06A77"/>
    <w:rsid w:val="00A10655"/>
    <w:rsid w:val="00A116CB"/>
    <w:rsid w:val="00A164EE"/>
    <w:rsid w:val="00A27240"/>
    <w:rsid w:val="00A40D35"/>
    <w:rsid w:val="00A417A5"/>
    <w:rsid w:val="00A42F3E"/>
    <w:rsid w:val="00A605F2"/>
    <w:rsid w:val="00A668B8"/>
    <w:rsid w:val="00A75A92"/>
    <w:rsid w:val="00A8175E"/>
    <w:rsid w:val="00A8342D"/>
    <w:rsid w:val="00A840A1"/>
    <w:rsid w:val="00A87046"/>
    <w:rsid w:val="00A90704"/>
    <w:rsid w:val="00A918EF"/>
    <w:rsid w:val="00AA5A95"/>
    <w:rsid w:val="00AA78C7"/>
    <w:rsid w:val="00AB102A"/>
    <w:rsid w:val="00AB2363"/>
    <w:rsid w:val="00AB25D1"/>
    <w:rsid w:val="00AB267A"/>
    <w:rsid w:val="00AC0AC0"/>
    <w:rsid w:val="00AC1D81"/>
    <w:rsid w:val="00AC4F01"/>
    <w:rsid w:val="00AC577F"/>
    <w:rsid w:val="00AD16E2"/>
    <w:rsid w:val="00AD34C0"/>
    <w:rsid w:val="00AD424E"/>
    <w:rsid w:val="00AD64C2"/>
    <w:rsid w:val="00AE4CFE"/>
    <w:rsid w:val="00AE5DEF"/>
    <w:rsid w:val="00AE6626"/>
    <w:rsid w:val="00AF07F6"/>
    <w:rsid w:val="00AF1725"/>
    <w:rsid w:val="00AF4E08"/>
    <w:rsid w:val="00B04AB1"/>
    <w:rsid w:val="00B11FD5"/>
    <w:rsid w:val="00B13964"/>
    <w:rsid w:val="00B15FA8"/>
    <w:rsid w:val="00B168FC"/>
    <w:rsid w:val="00B320F5"/>
    <w:rsid w:val="00B32C30"/>
    <w:rsid w:val="00B35BB4"/>
    <w:rsid w:val="00B36FF5"/>
    <w:rsid w:val="00B40F98"/>
    <w:rsid w:val="00B43807"/>
    <w:rsid w:val="00B52053"/>
    <w:rsid w:val="00B57808"/>
    <w:rsid w:val="00B61776"/>
    <w:rsid w:val="00B63F5F"/>
    <w:rsid w:val="00B7516E"/>
    <w:rsid w:val="00B810C1"/>
    <w:rsid w:val="00B81212"/>
    <w:rsid w:val="00B81434"/>
    <w:rsid w:val="00B847A8"/>
    <w:rsid w:val="00B9399F"/>
    <w:rsid w:val="00BA5B23"/>
    <w:rsid w:val="00BC2FEC"/>
    <w:rsid w:val="00BC3AE3"/>
    <w:rsid w:val="00BD110D"/>
    <w:rsid w:val="00BD24E0"/>
    <w:rsid w:val="00BE0003"/>
    <w:rsid w:val="00BF457D"/>
    <w:rsid w:val="00C04439"/>
    <w:rsid w:val="00C24112"/>
    <w:rsid w:val="00C270B9"/>
    <w:rsid w:val="00C32608"/>
    <w:rsid w:val="00C33C6F"/>
    <w:rsid w:val="00C35738"/>
    <w:rsid w:val="00C40BFD"/>
    <w:rsid w:val="00C42B7F"/>
    <w:rsid w:val="00C47174"/>
    <w:rsid w:val="00C5249B"/>
    <w:rsid w:val="00C53D09"/>
    <w:rsid w:val="00C56603"/>
    <w:rsid w:val="00C61764"/>
    <w:rsid w:val="00C63EFB"/>
    <w:rsid w:val="00C91008"/>
    <w:rsid w:val="00C921CC"/>
    <w:rsid w:val="00C92357"/>
    <w:rsid w:val="00C96DB5"/>
    <w:rsid w:val="00C9730A"/>
    <w:rsid w:val="00CA38B1"/>
    <w:rsid w:val="00CA4AF5"/>
    <w:rsid w:val="00CA59E1"/>
    <w:rsid w:val="00CB1F8C"/>
    <w:rsid w:val="00CB4347"/>
    <w:rsid w:val="00CC25D0"/>
    <w:rsid w:val="00CC2C22"/>
    <w:rsid w:val="00CD207B"/>
    <w:rsid w:val="00CD3F51"/>
    <w:rsid w:val="00CD4B18"/>
    <w:rsid w:val="00CE12BD"/>
    <w:rsid w:val="00CE1414"/>
    <w:rsid w:val="00CE43FF"/>
    <w:rsid w:val="00CE4ED9"/>
    <w:rsid w:val="00CF1393"/>
    <w:rsid w:val="00CF200B"/>
    <w:rsid w:val="00CF4C51"/>
    <w:rsid w:val="00CF5265"/>
    <w:rsid w:val="00D01137"/>
    <w:rsid w:val="00D34804"/>
    <w:rsid w:val="00D3574F"/>
    <w:rsid w:val="00D40DE6"/>
    <w:rsid w:val="00D4591C"/>
    <w:rsid w:val="00D50B6A"/>
    <w:rsid w:val="00D51B0E"/>
    <w:rsid w:val="00D53014"/>
    <w:rsid w:val="00D53EFE"/>
    <w:rsid w:val="00D54B4D"/>
    <w:rsid w:val="00D60FE4"/>
    <w:rsid w:val="00D67792"/>
    <w:rsid w:val="00D733CD"/>
    <w:rsid w:val="00D770E2"/>
    <w:rsid w:val="00D80B4F"/>
    <w:rsid w:val="00D818E1"/>
    <w:rsid w:val="00D82614"/>
    <w:rsid w:val="00D82B0D"/>
    <w:rsid w:val="00D86344"/>
    <w:rsid w:val="00D92DF7"/>
    <w:rsid w:val="00DA78A6"/>
    <w:rsid w:val="00DC53F0"/>
    <w:rsid w:val="00DD523F"/>
    <w:rsid w:val="00DE42FA"/>
    <w:rsid w:val="00DF0DD0"/>
    <w:rsid w:val="00DF1F3B"/>
    <w:rsid w:val="00DF244F"/>
    <w:rsid w:val="00DF2528"/>
    <w:rsid w:val="00E02DB9"/>
    <w:rsid w:val="00E17DE6"/>
    <w:rsid w:val="00E2336F"/>
    <w:rsid w:val="00E23922"/>
    <w:rsid w:val="00E245A9"/>
    <w:rsid w:val="00E358EA"/>
    <w:rsid w:val="00E64054"/>
    <w:rsid w:val="00E65454"/>
    <w:rsid w:val="00E66518"/>
    <w:rsid w:val="00E6651C"/>
    <w:rsid w:val="00E722EE"/>
    <w:rsid w:val="00E82B6B"/>
    <w:rsid w:val="00E85262"/>
    <w:rsid w:val="00E87BBC"/>
    <w:rsid w:val="00E94EAD"/>
    <w:rsid w:val="00E97431"/>
    <w:rsid w:val="00EA6134"/>
    <w:rsid w:val="00EB351F"/>
    <w:rsid w:val="00EB57A1"/>
    <w:rsid w:val="00ED6CBB"/>
    <w:rsid w:val="00ED6DE8"/>
    <w:rsid w:val="00EE6640"/>
    <w:rsid w:val="00EF31ED"/>
    <w:rsid w:val="00EF3882"/>
    <w:rsid w:val="00F01E71"/>
    <w:rsid w:val="00F02B1B"/>
    <w:rsid w:val="00F10268"/>
    <w:rsid w:val="00F143E6"/>
    <w:rsid w:val="00F15464"/>
    <w:rsid w:val="00F20D0A"/>
    <w:rsid w:val="00F2198E"/>
    <w:rsid w:val="00F3144A"/>
    <w:rsid w:val="00F34A81"/>
    <w:rsid w:val="00F3603C"/>
    <w:rsid w:val="00F6252B"/>
    <w:rsid w:val="00F65840"/>
    <w:rsid w:val="00F6780B"/>
    <w:rsid w:val="00F77385"/>
    <w:rsid w:val="00F907BD"/>
    <w:rsid w:val="00F969F4"/>
    <w:rsid w:val="00FA077A"/>
    <w:rsid w:val="00FA0A9D"/>
    <w:rsid w:val="00FA12F5"/>
    <w:rsid w:val="00FA3931"/>
    <w:rsid w:val="00FB39E5"/>
    <w:rsid w:val="00FC235E"/>
    <w:rsid w:val="00FC40FB"/>
    <w:rsid w:val="00FC5DEA"/>
    <w:rsid w:val="00FC71CF"/>
    <w:rsid w:val="00FD09C4"/>
    <w:rsid w:val="00FD279E"/>
    <w:rsid w:val="00FD35F7"/>
    <w:rsid w:val="00FE024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List Paragraph"/>
    <w:basedOn w:val="a"/>
    <w:uiPriority w:val="34"/>
    <w:qFormat/>
    <w:rsid w:val="00E233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List Paragraph"/>
    <w:basedOn w:val="a"/>
    <w:uiPriority w:val="34"/>
    <w:qFormat/>
    <w:rsid w:val="00E23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C56D9-D5E1-4E45-8820-62F66F9DD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28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1064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Гульназ Давлетшина</cp:lastModifiedBy>
  <cp:revision>10</cp:revision>
  <cp:lastPrinted>2020-12-30T07:10:00Z</cp:lastPrinted>
  <dcterms:created xsi:type="dcterms:W3CDTF">2023-07-17T13:44:00Z</dcterms:created>
  <dcterms:modified xsi:type="dcterms:W3CDTF">2023-07-25T10:08:00Z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