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C92357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DE42FA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48951043" r:id="rId9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2917DC" w:rsidRPr="002917DC" w:rsidRDefault="002917DC" w:rsidP="002917DC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2917DC">
              <w:rPr>
                <w:sz w:val="28"/>
                <w:szCs w:val="28"/>
              </w:rPr>
              <w:t>ТАТАРСТАН</w:t>
            </w:r>
          </w:p>
          <w:p w:rsidR="002917DC" w:rsidRPr="002917DC" w:rsidRDefault="002917DC" w:rsidP="002917DC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2917DC">
              <w:rPr>
                <w:sz w:val="28"/>
                <w:szCs w:val="28"/>
              </w:rPr>
              <w:t xml:space="preserve">  РЕСПУБЛИКАСЫ </w:t>
            </w:r>
          </w:p>
          <w:p w:rsidR="00001150" w:rsidRPr="00ED6CBB" w:rsidRDefault="002917DC" w:rsidP="002917DC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2917DC">
              <w:rPr>
                <w:sz w:val="28"/>
                <w:szCs w:val="28"/>
              </w:rPr>
              <w:t xml:space="preserve"> </w:t>
            </w:r>
            <w:r w:rsidRPr="002917DC">
              <w:rPr>
                <w:sz w:val="28"/>
                <w:szCs w:val="28"/>
                <w:lang w:val="tt-RU"/>
              </w:rPr>
              <w:t>СӘНӘГАТ</w:t>
            </w:r>
            <w:r w:rsidRPr="002917DC">
              <w:rPr>
                <w:sz w:val="28"/>
                <w:szCs w:val="28"/>
              </w:rPr>
              <w:t xml:space="preserve">Ь </w:t>
            </w:r>
            <w:r w:rsidRPr="002917DC">
              <w:rPr>
                <w:sz w:val="28"/>
                <w:szCs w:val="28"/>
                <w:lang w:val="tt-RU"/>
              </w:rPr>
              <w:t>ҺӘ</w:t>
            </w:r>
            <w:r w:rsidRPr="002917DC">
              <w:rPr>
                <w:sz w:val="28"/>
                <w:szCs w:val="28"/>
              </w:rPr>
              <w:t>М С</w:t>
            </w:r>
            <w:r w:rsidRPr="002917DC">
              <w:rPr>
                <w:sz w:val="28"/>
                <w:szCs w:val="28"/>
                <w:lang w:val="tt-RU"/>
              </w:rPr>
              <w:t>Ә</w:t>
            </w:r>
            <w:r w:rsidRPr="002917DC">
              <w:rPr>
                <w:sz w:val="28"/>
                <w:szCs w:val="28"/>
                <w:lang w:val="en-US"/>
              </w:rPr>
              <w:t>Y</w:t>
            </w:r>
            <w:r w:rsidRPr="002917DC">
              <w:rPr>
                <w:sz w:val="28"/>
                <w:szCs w:val="28"/>
              </w:rPr>
              <w:t>Д</w:t>
            </w:r>
            <w:r w:rsidRPr="002917DC">
              <w:rPr>
                <w:sz w:val="28"/>
                <w:szCs w:val="28"/>
                <w:lang w:val="tt-RU"/>
              </w:rPr>
              <w:t>Ә</w:t>
            </w:r>
            <w:r w:rsidRPr="002917DC">
              <w:rPr>
                <w:sz w:val="28"/>
                <w:szCs w:val="28"/>
              </w:rPr>
              <w:t xml:space="preserve"> МИНИСТРЛЫГЫ</w:t>
            </w:r>
          </w:p>
        </w:tc>
      </w:tr>
      <w:tr w:rsidR="00001150" w:rsidRPr="007E55CE" w:rsidTr="00C92357">
        <w:trPr>
          <w:cantSplit/>
          <w:trHeight w:val="90"/>
        </w:trPr>
        <w:tc>
          <w:tcPr>
            <w:tcW w:w="4253" w:type="dxa"/>
          </w:tcPr>
          <w:p w:rsidR="008F5369" w:rsidRPr="00C92357" w:rsidRDefault="00001150" w:rsidP="007F29EC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 w:rsidR="007F29EC">
              <w:t>.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001150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</w:t>
            </w:r>
            <w:proofErr w:type="spellStart"/>
            <w:r w:rsidRPr="002F5B25">
              <w:t>ур</w:t>
            </w:r>
            <w:proofErr w:type="spellEnd"/>
            <w:r w:rsidRPr="002F5B25">
              <w:t xml:space="preserve">.,4 </w:t>
            </w:r>
            <w:r w:rsidRPr="002F5B25">
              <w:rPr>
                <w:lang w:val="tt-RU"/>
              </w:rPr>
              <w:t>й</w:t>
            </w:r>
            <w:proofErr w:type="spellStart"/>
            <w:r w:rsidRPr="002F5B25">
              <w:t>орт,Казан</w:t>
            </w:r>
            <w:proofErr w:type="spellEnd"/>
            <w:r w:rsidRPr="002F5B25">
              <w:t xml:space="preserve"> </w:t>
            </w:r>
            <w:r w:rsidR="00A00472"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е,420111</w:t>
            </w: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F5B25" w:rsidRPr="002E1216" w:rsidRDefault="00590DE9" w:rsidP="005552F0">
      <w:pPr>
        <w:spacing w:line="220" w:lineRule="exact"/>
        <w:ind w:hanging="567"/>
        <w:contextualSpacing/>
        <w:jc w:val="center"/>
        <w:rPr>
          <w:lang w:val="tt-RU"/>
        </w:rPr>
      </w:pPr>
      <w:r>
        <w:rPr>
          <w:lang w:val="tt-RU"/>
        </w:rPr>
        <w:t>Т</w:t>
      </w:r>
      <w:r w:rsidR="002F5B25" w:rsidRPr="002E1216">
        <w:rPr>
          <w:lang w:val="tt-RU"/>
        </w:rPr>
        <w:t>ел</w:t>
      </w:r>
      <w:r w:rsidR="007F29EC">
        <w:rPr>
          <w:lang w:val="tt-RU"/>
        </w:rPr>
        <w:t>ефон</w:t>
      </w:r>
      <w:r w:rsidR="002F5B25" w:rsidRPr="002E1216">
        <w:rPr>
          <w:lang w:val="de-DE"/>
        </w:rPr>
        <w:t xml:space="preserve">:(843) </w:t>
      </w:r>
      <w:r w:rsidR="002F5B25" w:rsidRPr="002E1216">
        <w:rPr>
          <w:lang w:val="tt-RU"/>
        </w:rPr>
        <w:t>210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05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01</w:t>
      </w:r>
      <w:r w:rsidR="002F5B25" w:rsidRPr="002E1216">
        <w:rPr>
          <w:lang w:val="de-DE"/>
        </w:rPr>
        <w:t>,</w:t>
      </w:r>
      <w:r w:rsidR="002F5B25" w:rsidRPr="002E1216">
        <w:rPr>
          <w:lang w:val="tt-RU"/>
        </w:rPr>
        <w:t xml:space="preserve"> 210-05-03; факс</w:t>
      </w:r>
      <w:r w:rsidR="007F29EC">
        <w:rPr>
          <w:lang w:val="tt-RU"/>
        </w:rPr>
        <w:t>:</w:t>
      </w:r>
      <w:r w:rsidR="007F29EC">
        <w:t>(843)</w:t>
      </w:r>
      <w:r w:rsidR="0024237A">
        <w:rPr>
          <w:lang w:val="tt-RU"/>
        </w:rPr>
        <w:t>567</w:t>
      </w:r>
      <w:r w:rsidR="002F5B25" w:rsidRPr="002E1216">
        <w:rPr>
          <w:lang w:val="de-DE"/>
        </w:rPr>
        <w:t>-</w:t>
      </w:r>
      <w:r w:rsidR="0024237A">
        <w:t>3</w:t>
      </w:r>
      <w:r w:rsidR="002F5B25" w:rsidRPr="002E1216">
        <w:rPr>
          <w:lang w:val="de-DE"/>
        </w:rPr>
        <w:t>6-</w:t>
      </w:r>
      <w:r w:rsidR="0024237A">
        <w:t>14</w:t>
      </w:r>
      <w:r w:rsidR="002F5B25" w:rsidRPr="00ED6CBB">
        <w:rPr>
          <w:lang w:val="tt-RU"/>
        </w:rPr>
        <w:t xml:space="preserve">; </w:t>
      </w:r>
      <w:r w:rsidR="00F969F4">
        <w:rPr>
          <w:lang w:val="tt-RU"/>
        </w:rPr>
        <w:t>е</w:t>
      </w:r>
      <w:r w:rsidR="002F5B25" w:rsidRPr="00ED6CBB">
        <w:rPr>
          <w:lang w:val="de-DE"/>
        </w:rPr>
        <w:t xml:space="preserve">-mail: </w:t>
      </w:r>
      <w:hyperlink r:id="rId10" w:history="1">
        <w:r w:rsidR="008F5369"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="002F5B25" w:rsidRPr="002E1216">
        <w:rPr>
          <w:rStyle w:val="a9"/>
          <w:color w:val="auto"/>
          <w:u w:val="none"/>
          <w:lang w:val="tt-RU"/>
        </w:rPr>
        <w:t>;</w:t>
      </w:r>
      <w:r w:rsidR="007F29EC">
        <w:rPr>
          <w:rStyle w:val="a9"/>
          <w:color w:val="auto"/>
          <w:u w:val="none"/>
          <w:lang w:val="tt-RU"/>
        </w:rPr>
        <w:t>сайт:</w:t>
      </w:r>
      <w:r w:rsidR="002F5B25" w:rsidRPr="002E1216">
        <w:rPr>
          <w:lang w:val="tt-RU"/>
        </w:rPr>
        <w:t>http</w:t>
      </w:r>
      <w:r w:rsidR="00C92357">
        <w:rPr>
          <w:lang w:val="tt-RU"/>
        </w:rPr>
        <w:t>:</w:t>
      </w:r>
      <w:r w:rsidR="00A00472">
        <w:rPr>
          <w:lang w:val="tt-RU"/>
        </w:rPr>
        <w:t>//</w:t>
      </w:r>
      <w:r w:rsidR="002F5B25" w:rsidRPr="002E1216">
        <w:rPr>
          <w:lang w:val="tt-RU"/>
        </w:rPr>
        <w:t>mpt.tatar</w:t>
      </w:r>
      <w:r w:rsidR="008F5369">
        <w:rPr>
          <w:lang w:val="en-US"/>
        </w:rPr>
        <w:t>stan</w:t>
      </w:r>
      <w:r w:rsidR="002F5B25" w:rsidRPr="002E1216">
        <w:rPr>
          <w:lang w:val="tt-RU"/>
        </w:rPr>
        <w:t>.ru</w:t>
      </w:r>
    </w:p>
    <w:p w:rsidR="002E1216" w:rsidRPr="002E1216" w:rsidRDefault="008A659B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35559</wp:posOffset>
                </wp:positionV>
                <wp:extent cx="6105525" cy="0"/>
                <wp:effectExtent l="0" t="0" r="9525" b="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55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C1840" id="Line 1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" strokeweight="1.75pt"/>
            </w:pict>
          </mc:Fallback>
        </mc:AlternateConten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3"/>
        <w:gridCol w:w="5042"/>
      </w:tblGrid>
      <w:tr w:rsidR="00F3603C" w:rsidRPr="00F20D0A" w:rsidTr="00C40BFD">
        <w:trPr>
          <w:trHeight w:val="20"/>
          <w:jc w:val="center"/>
        </w:trPr>
        <w:tc>
          <w:tcPr>
            <w:tcW w:w="5149" w:type="dxa"/>
          </w:tcPr>
          <w:p w:rsidR="001A19E8" w:rsidRDefault="00126436" w:rsidP="00F20D0A">
            <w:pPr>
              <w:tabs>
                <w:tab w:val="left" w:pos="3885"/>
              </w:tabs>
              <w:ind w:right="1242"/>
              <w:rPr>
                <w:sz w:val="28"/>
                <w:szCs w:val="28"/>
                <w:lang w:val="tt-RU"/>
              </w:rPr>
            </w:pPr>
            <w:r w:rsidRPr="00F20D0A">
              <w:rPr>
                <w:sz w:val="28"/>
                <w:szCs w:val="28"/>
                <w:lang w:val="tt-RU"/>
              </w:rPr>
              <w:t>________________</w:t>
            </w:r>
            <w:r w:rsidR="00F3603C" w:rsidRPr="00F20D0A">
              <w:rPr>
                <w:sz w:val="28"/>
                <w:szCs w:val="28"/>
                <w:lang w:val="tt-RU"/>
              </w:rPr>
              <w:t>№</w:t>
            </w:r>
            <w:r w:rsidR="00472B25">
              <w:rPr>
                <w:sz w:val="28"/>
                <w:szCs w:val="28"/>
                <w:lang w:val="tt-RU"/>
              </w:rPr>
              <w:t>_____</w:t>
            </w:r>
            <w:r w:rsidR="000F4118" w:rsidRPr="00F20D0A">
              <w:rPr>
                <w:sz w:val="28"/>
                <w:szCs w:val="28"/>
                <w:u w:val="single"/>
                <w:lang w:val="tt-RU"/>
              </w:rPr>
              <w:t>/</w:t>
            </w:r>
            <w:r w:rsidR="001A19E8">
              <w:rPr>
                <w:sz w:val="28"/>
                <w:szCs w:val="28"/>
                <w:lang w:val="tt-RU"/>
              </w:rPr>
              <w:t>___</w:t>
            </w:r>
          </w:p>
          <w:p w:rsidR="00602601" w:rsidRPr="00F20D0A" w:rsidRDefault="00CA38B1" w:rsidP="00472B25">
            <w:pPr>
              <w:tabs>
                <w:tab w:val="left" w:pos="3885"/>
              </w:tabs>
              <w:ind w:right="1242"/>
              <w:rPr>
                <w:sz w:val="28"/>
                <w:szCs w:val="28"/>
                <w:lang w:val="tt-RU"/>
              </w:rPr>
            </w:pPr>
            <w:r w:rsidRPr="006B3D72">
              <w:rPr>
                <w:sz w:val="28"/>
                <w:szCs w:val="28"/>
                <w:lang w:val="tt-RU"/>
              </w:rPr>
              <w:t>На №</w:t>
            </w:r>
            <w:r w:rsidR="00472B25">
              <w:rPr>
                <w:sz w:val="28"/>
                <w:szCs w:val="28"/>
                <w:lang w:val="tt-RU"/>
              </w:rPr>
              <w:t>_________</w:t>
            </w:r>
            <w:r w:rsidRPr="006B3D72">
              <w:rPr>
                <w:sz w:val="28"/>
                <w:szCs w:val="28"/>
                <w:lang w:val="tt-RU"/>
              </w:rPr>
              <w:t xml:space="preserve">от </w:t>
            </w:r>
            <w:r w:rsidR="00472B25">
              <w:rPr>
                <w:sz w:val="28"/>
                <w:szCs w:val="28"/>
                <w:lang w:val="tt-RU"/>
              </w:rPr>
              <w:t>_________</w:t>
            </w:r>
          </w:p>
        </w:tc>
        <w:tc>
          <w:tcPr>
            <w:tcW w:w="5056" w:type="dxa"/>
          </w:tcPr>
          <w:tbl>
            <w:tblPr>
              <w:tblStyle w:val="ac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26"/>
            </w:tblGrid>
            <w:tr w:rsidR="00204054" w:rsidRPr="00B03DF5" w:rsidTr="00B11FD5">
              <w:trPr>
                <w:jc w:val="center"/>
              </w:trPr>
              <w:tc>
                <w:tcPr>
                  <w:tcW w:w="4840" w:type="dxa"/>
                </w:tcPr>
                <w:p w:rsidR="00F6780B" w:rsidRPr="00F6780B" w:rsidRDefault="00F6780B" w:rsidP="00F6780B">
                  <w:pPr>
                    <w:outlineLvl w:val="2"/>
                    <w:rPr>
                      <w:rFonts w:eastAsia="SimSun"/>
                      <w:b/>
                      <w:bCs/>
                      <w:sz w:val="28"/>
                      <w:szCs w:val="28"/>
                      <w:lang w:val="tt-RU"/>
                    </w:rPr>
                  </w:pPr>
                  <w:r w:rsidRPr="00F6780B">
                    <w:rPr>
                      <w:rFonts w:eastAsia="SimSun"/>
                      <w:b/>
                      <w:bCs/>
                      <w:sz w:val="28"/>
                      <w:szCs w:val="28"/>
                    </w:rPr>
                    <w:t xml:space="preserve">Руководителю Исполнительного комитета муниципального </w:t>
                  </w:r>
                  <w:r w:rsidRPr="00F6780B">
                    <w:rPr>
                      <w:rFonts w:eastAsia="SimSun"/>
                      <w:b/>
                      <w:bCs/>
                      <w:sz w:val="28"/>
                      <w:szCs w:val="28"/>
                      <w:lang w:val="tt-RU"/>
                    </w:rPr>
                    <w:t xml:space="preserve">образования </w:t>
                  </w:r>
                  <w:r w:rsidRPr="00F6780B">
                    <w:rPr>
                      <w:rFonts w:eastAsia="SimSun"/>
                      <w:b/>
                      <w:bCs/>
                      <w:sz w:val="28"/>
                      <w:szCs w:val="28"/>
                    </w:rPr>
                    <w:t>Республики</w:t>
                  </w:r>
                  <w:r w:rsidRPr="00F6780B">
                    <w:rPr>
                      <w:rFonts w:eastAsia="SimSun"/>
                      <w:b/>
                      <w:bCs/>
                      <w:sz w:val="28"/>
                      <w:szCs w:val="28"/>
                      <w:lang w:val="tt-RU"/>
                    </w:rPr>
                    <w:t xml:space="preserve"> </w:t>
                  </w:r>
                  <w:r w:rsidRPr="00F6780B">
                    <w:rPr>
                      <w:rFonts w:eastAsia="SimSun"/>
                      <w:b/>
                      <w:bCs/>
                      <w:sz w:val="28"/>
                      <w:szCs w:val="28"/>
                    </w:rPr>
                    <w:t>Татарстан</w:t>
                  </w:r>
                </w:p>
                <w:p w:rsidR="00204054" w:rsidRPr="00F6780B" w:rsidRDefault="00204054" w:rsidP="000F1311">
                  <w:pPr>
                    <w:rPr>
                      <w:sz w:val="28"/>
                      <w:szCs w:val="28"/>
                      <w:lang w:val="tt-RU"/>
                    </w:rPr>
                  </w:pPr>
                </w:p>
              </w:tc>
            </w:tr>
          </w:tbl>
          <w:p w:rsidR="00F3603C" w:rsidRPr="00F20D0A" w:rsidRDefault="00F3603C" w:rsidP="00124D2B">
            <w:pPr>
              <w:ind w:left="602" w:right="424"/>
              <w:rPr>
                <w:sz w:val="28"/>
                <w:szCs w:val="28"/>
                <w:lang w:val="tt-RU"/>
              </w:rPr>
            </w:pPr>
          </w:p>
        </w:tc>
      </w:tr>
    </w:tbl>
    <w:p w:rsidR="00320721" w:rsidRPr="00033C32" w:rsidRDefault="00CA38B1" w:rsidP="00F143E6">
      <w:pPr>
        <w:spacing w:line="276" w:lineRule="auto"/>
        <w:rPr>
          <w:sz w:val="24"/>
          <w:szCs w:val="24"/>
        </w:rPr>
      </w:pPr>
      <w:r w:rsidRPr="00033C32">
        <w:rPr>
          <w:sz w:val="24"/>
          <w:szCs w:val="24"/>
        </w:rPr>
        <w:t xml:space="preserve">О </w:t>
      </w:r>
      <w:r w:rsidR="00033C32" w:rsidRPr="00033C32">
        <w:rPr>
          <w:sz w:val="24"/>
          <w:szCs w:val="24"/>
        </w:rPr>
        <w:t>проектах предпринимательского сообщества</w:t>
      </w:r>
    </w:p>
    <w:p w:rsidR="00320721" w:rsidRDefault="00320721" w:rsidP="00320721"/>
    <w:p w:rsidR="006510D1" w:rsidRDefault="006510D1" w:rsidP="006510D1">
      <w:pPr>
        <w:spacing w:line="276" w:lineRule="auto"/>
        <w:ind w:right="-1" w:firstLine="720"/>
        <w:jc w:val="center"/>
        <w:rPr>
          <w:b/>
          <w:sz w:val="28"/>
          <w:szCs w:val="28"/>
        </w:rPr>
      </w:pPr>
      <w:r w:rsidRPr="006510D1">
        <w:rPr>
          <w:b/>
          <w:sz w:val="28"/>
          <w:szCs w:val="28"/>
        </w:rPr>
        <w:t>Уважаемый руководитель!</w:t>
      </w:r>
    </w:p>
    <w:p w:rsidR="00D86344" w:rsidRDefault="00D86344" w:rsidP="00F143E6">
      <w:pPr>
        <w:jc w:val="both"/>
        <w:rPr>
          <w:rFonts w:ascii="PT Astra Serif" w:hAnsi="PT Astra Serif"/>
          <w:sz w:val="28"/>
        </w:rPr>
      </w:pPr>
    </w:p>
    <w:p w:rsidR="00E2336F" w:rsidRDefault="00D86344" w:rsidP="00E2336F">
      <w:pPr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 w:hint="eastAsia"/>
          <w:sz w:val="28"/>
        </w:rPr>
        <w:t>В</w:t>
      </w:r>
      <w:r>
        <w:rPr>
          <w:rFonts w:ascii="PT Astra Serif" w:hAnsi="PT Astra Serif"/>
          <w:sz w:val="28"/>
        </w:rPr>
        <w:t xml:space="preserve"> соответствии с письмом №63804/15 от 20.06.2023 от Департамента развития внутренней торговли Министерства промышленности и торговли Российской Федерации, </w:t>
      </w:r>
      <w:r w:rsidR="009E322D">
        <w:rPr>
          <w:rFonts w:ascii="PT Astra Serif" w:hAnsi="PT Astra Serif"/>
          <w:sz w:val="28"/>
        </w:rPr>
        <w:t xml:space="preserve">Министерство промышленности и торговли Республики Татарстан </w:t>
      </w:r>
      <w:r w:rsidR="002E3AD4">
        <w:rPr>
          <w:rFonts w:ascii="PT Astra Serif" w:hAnsi="PT Astra Serif"/>
          <w:sz w:val="28"/>
        </w:rPr>
        <w:t>просит</w:t>
      </w:r>
      <w:r w:rsidR="007E78F2">
        <w:rPr>
          <w:rFonts w:ascii="PT Astra Serif" w:hAnsi="PT Astra Serif"/>
          <w:sz w:val="28"/>
        </w:rPr>
        <w:t xml:space="preserve"> Вас путем рассылки и размещения</w:t>
      </w:r>
      <w:r w:rsidR="00A10655">
        <w:rPr>
          <w:rFonts w:ascii="PT Astra Serif" w:hAnsi="PT Astra Serif"/>
          <w:sz w:val="28"/>
        </w:rPr>
        <w:t xml:space="preserve"> </w:t>
      </w:r>
      <w:r w:rsidR="00E2336F">
        <w:rPr>
          <w:rFonts w:ascii="PT Astra Serif" w:hAnsi="PT Astra Serif"/>
          <w:sz w:val="28"/>
        </w:rPr>
        <w:t>на Ваших официальных сайтах информацию для Ваших предпринимателей</w:t>
      </w:r>
      <w:r w:rsidR="004B209E">
        <w:rPr>
          <w:rFonts w:ascii="PT Astra Serif" w:hAnsi="PT Astra Serif"/>
          <w:sz w:val="28"/>
        </w:rPr>
        <w:t xml:space="preserve"> информацию о проектах предпринимательского сообщества</w:t>
      </w:r>
      <w:r w:rsidR="00E2336F">
        <w:rPr>
          <w:rFonts w:ascii="PT Astra Serif" w:hAnsi="PT Astra Serif"/>
          <w:sz w:val="28"/>
        </w:rPr>
        <w:t xml:space="preserve">: </w:t>
      </w:r>
    </w:p>
    <w:p w:rsidR="00E2336F" w:rsidRPr="00E2336F" w:rsidRDefault="00E2336F" w:rsidP="00C91008">
      <w:pPr>
        <w:pStyle w:val="ae"/>
        <w:numPr>
          <w:ilvl w:val="0"/>
          <w:numId w:val="6"/>
        </w:numPr>
        <w:ind w:left="0" w:firstLine="284"/>
        <w:jc w:val="both"/>
        <w:rPr>
          <w:rFonts w:ascii="PT Astra Serif" w:hAnsi="PT Astra Serif"/>
          <w:sz w:val="28"/>
        </w:rPr>
      </w:pPr>
      <w:r w:rsidRPr="00E2336F">
        <w:rPr>
          <w:sz w:val="28"/>
          <w:szCs w:val="28"/>
        </w:rPr>
        <w:t>«Справочник. Требования по оценке со</w:t>
      </w:r>
      <w:r>
        <w:rPr>
          <w:sz w:val="28"/>
          <w:szCs w:val="28"/>
        </w:rPr>
        <w:t xml:space="preserve">ответствия продукции». Содержит </w:t>
      </w:r>
      <w:r w:rsidRPr="00E2336F">
        <w:rPr>
          <w:sz w:val="28"/>
          <w:szCs w:val="28"/>
        </w:rPr>
        <w:t>актуальную информацию о требованиях к продовольственной продукции, удобрениям, кормам для животных, химической, медицинской продукции, строительным материалам и продукции машиностроения (ссылка на справочник: h t t p s : / / w w w . e x p o r t c e n t e r . r u / s e r v i c e s / s e r t i f i k a t s i y a - p a t e n t o v a n i e - l i t s e n z i r o v a n i e / s p r a v o c h n i k - t r e b o v a n i y a - p o - o t s e n k e - s o o t v e t s t v i y a - produktsii/?utm_medium=minpromtorg&amp;utm_campaign=minpromtorg_spravochniktrebovaniya-po-otsenke-sootvetstviya-produktsii_05_23</w:t>
      </w:r>
      <w:r w:rsidR="000D4A0D">
        <w:rPr>
          <w:sz w:val="28"/>
          <w:szCs w:val="28"/>
        </w:rPr>
        <w:t>)</w:t>
      </w:r>
      <w:r w:rsidRPr="00E2336F">
        <w:rPr>
          <w:sz w:val="28"/>
          <w:szCs w:val="28"/>
        </w:rPr>
        <w:t xml:space="preserve">; </w:t>
      </w:r>
    </w:p>
    <w:p w:rsidR="007E78F2" w:rsidRPr="00F143E6" w:rsidRDefault="00C91008" w:rsidP="00F143E6">
      <w:pPr>
        <w:pStyle w:val="ae"/>
        <w:numPr>
          <w:ilvl w:val="0"/>
          <w:numId w:val="6"/>
        </w:numPr>
        <w:ind w:left="0" w:firstLine="284"/>
        <w:jc w:val="both"/>
        <w:rPr>
          <w:rFonts w:ascii="PT Astra Serif" w:hAnsi="PT Astra Serif"/>
          <w:sz w:val="28"/>
        </w:rPr>
      </w:pPr>
      <w:r>
        <w:rPr>
          <w:sz w:val="28"/>
          <w:szCs w:val="28"/>
        </w:rPr>
        <w:t xml:space="preserve"> </w:t>
      </w:r>
      <w:r w:rsidR="00E2336F" w:rsidRPr="00E2336F">
        <w:rPr>
          <w:sz w:val="28"/>
          <w:szCs w:val="28"/>
        </w:rPr>
        <w:t>«Справочник. Интеллектуальная собственность». Включает в себя описание порядка регистрации товарных знаков, изобретений, полезных моделей и промышленных образцов по национальному порядку, региональному и международной системе (ссылка на справочник: h t t p s : / / w w w . e x p o r t c e n t e r . r u / s e r v i c e s / s e r t i f i k a t s i y a - p a t e n t o v a n i e - litsenzirovanie/spravochnik_intellektualnaya_sobstv</w:t>
      </w:r>
      <w:r w:rsidR="00E2336F">
        <w:rPr>
          <w:sz w:val="28"/>
          <w:szCs w:val="28"/>
        </w:rPr>
        <w:t>ennost_ad4f_con018/?utm_medium=</w:t>
      </w:r>
      <w:r w:rsidR="00E2336F" w:rsidRPr="00E2336F">
        <w:rPr>
          <w:sz w:val="28"/>
          <w:szCs w:val="28"/>
        </w:rPr>
        <w:t>minpromtorg&amp;utm_campaign=minpromtorg_spravochnik_intellektualnaya_sobstvennost_ 05_23</w:t>
      </w:r>
      <w:r w:rsidR="000D4A0D">
        <w:rPr>
          <w:sz w:val="28"/>
          <w:szCs w:val="28"/>
        </w:rPr>
        <w:t>)</w:t>
      </w:r>
      <w:r w:rsidR="00E2336F" w:rsidRPr="00E2336F">
        <w:rPr>
          <w:sz w:val="28"/>
          <w:szCs w:val="28"/>
        </w:rPr>
        <w:t xml:space="preserve">. </w:t>
      </w:r>
    </w:p>
    <w:p w:rsidR="00F143E6" w:rsidRDefault="00F143E6" w:rsidP="00F143E6">
      <w:pPr>
        <w:jc w:val="both"/>
        <w:rPr>
          <w:rFonts w:ascii="PT Astra Serif" w:hAnsi="PT Astra Serif"/>
          <w:sz w:val="28"/>
        </w:rPr>
      </w:pPr>
    </w:p>
    <w:p w:rsidR="004976EF" w:rsidRPr="00F143E6" w:rsidRDefault="004976EF" w:rsidP="00F143E6">
      <w:pPr>
        <w:jc w:val="both"/>
        <w:rPr>
          <w:rFonts w:ascii="PT Astra Serif" w:hAnsi="PT Astra Serif"/>
          <w:sz w:val="28"/>
        </w:rPr>
      </w:pPr>
    </w:p>
    <w:p w:rsidR="00A27240" w:rsidRPr="00BD55E4" w:rsidRDefault="00A27240" w:rsidP="00A27240">
      <w:pPr>
        <w:tabs>
          <w:tab w:val="left" w:pos="709"/>
        </w:tabs>
        <w:jc w:val="both"/>
        <w:rPr>
          <w:sz w:val="28"/>
          <w:szCs w:val="28"/>
        </w:rPr>
      </w:pPr>
      <w:r w:rsidRPr="00BD55E4">
        <w:rPr>
          <w:sz w:val="28"/>
          <w:szCs w:val="28"/>
        </w:rPr>
        <w:t xml:space="preserve">Заместитель </w:t>
      </w:r>
      <w:r>
        <w:rPr>
          <w:sz w:val="28"/>
          <w:szCs w:val="28"/>
        </w:rPr>
        <w:t xml:space="preserve">министра                                                                                               </w:t>
      </w:r>
      <w:proofErr w:type="spellStart"/>
      <w:r w:rsidR="00035DF1">
        <w:rPr>
          <w:sz w:val="28"/>
          <w:szCs w:val="28"/>
        </w:rPr>
        <w:t>С.А.Этус</w:t>
      </w:r>
      <w:proofErr w:type="spellEnd"/>
      <w:r w:rsidR="00035D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</w:t>
      </w:r>
    </w:p>
    <w:p w:rsidR="00A27240" w:rsidRDefault="00A27240" w:rsidP="00A27240">
      <w:pPr>
        <w:jc w:val="both"/>
        <w:rPr>
          <w:sz w:val="24"/>
          <w:szCs w:val="24"/>
        </w:rPr>
      </w:pPr>
    </w:p>
    <w:p w:rsidR="00F6780B" w:rsidRPr="004F1A78" w:rsidRDefault="00F6780B" w:rsidP="0057229E">
      <w:pPr>
        <w:jc w:val="both"/>
        <w:rPr>
          <w:sz w:val="22"/>
          <w:szCs w:val="22"/>
        </w:rPr>
      </w:pPr>
    </w:p>
    <w:sectPr w:rsidR="00F6780B" w:rsidRPr="004F1A78" w:rsidSect="006510D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42FA" w:rsidRDefault="00DE42FA">
      <w:r>
        <w:separator/>
      </w:r>
    </w:p>
  </w:endnote>
  <w:endnote w:type="continuationSeparator" w:id="0">
    <w:p w:rsidR="00DE42FA" w:rsidRDefault="00DE4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C85CD8A-BE4E-498B-8A5F-E0232EAEBDB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A3847FB6-B7A2-420C-A53C-97BA1063C7F1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3" w:fontKey="{410A3E08-12EB-4941-86F5-7C38F8C81510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4" w:fontKey="{F5E2DAE6-DC5B-41A6-AF82-CBAD2C5B305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870" w:rsidRDefault="0080087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3E6" w:rsidRDefault="00F143E6" w:rsidP="00F143E6">
    <w:pPr>
      <w:jc w:val="both"/>
      <w:rPr>
        <w:sz w:val="22"/>
        <w:szCs w:val="22"/>
      </w:rPr>
    </w:pPr>
    <w:proofErr w:type="spellStart"/>
    <w:r>
      <w:rPr>
        <w:sz w:val="22"/>
        <w:szCs w:val="22"/>
      </w:rPr>
      <w:t>Л.А.Бикулова</w:t>
    </w:r>
    <w:proofErr w:type="spellEnd"/>
    <w:r>
      <w:rPr>
        <w:sz w:val="22"/>
        <w:szCs w:val="22"/>
      </w:rPr>
      <w:t xml:space="preserve"> </w:t>
    </w:r>
  </w:p>
  <w:p w:rsidR="00F143E6" w:rsidRPr="004F1A78" w:rsidRDefault="00800870" w:rsidP="00F143E6">
    <w:pPr>
      <w:jc w:val="both"/>
      <w:rPr>
        <w:sz w:val="22"/>
        <w:szCs w:val="22"/>
      </w:rPr>
    </w:pPr>
    <w:r>
      <w:rPr>
        <w:sz w:val="22"/>
        <w:szCs w:val="22"/>
      </w:rPr>
      <w:t>(843)21005</w:t>
    </w:r>
    <w:bookmarkStart w:id="0" w:name="_GoBack"/>
    <w:bookmarkEnd w:id="0"/>
    <w:r w:rsidR="00F143E6">
      <w:rPr>
        <w:sz w:val="22"/>
        <w:szCs w:val="22"/>
      </w:rPr>
      <w:t>72</w:t>
    </w:r>
  </w:p>
  <w:p w:rsidR="00F143E6" w:rsidRDefault="00F143E6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870" w:rsidRDefault="0080087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42FA" w:rsidRDefault="00DE42FA">
      <w:r>
        <w:separator/>
      </w:r>
    </w:p>
  </w:footnote>
  <w:footnote w:type="continuationSeparator" w:id="0">
    <w:p w:rsidR="00DE42FA" w:rsidRDefault="00DE4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870" w:rsidRDefault="0080087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870" w:rsidRDefault="00800870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870" w:rsidRDefault="0080087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B1E9A"/>
    <w:multiLevelType w:val="hybridMultilevel"/>
    <w:tmpl w:val="3FF4DEB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33C4E"/>
    <w:multiLevelType w:val="hybridMultilevel"/>
    <w:tmpl w:val="E32A4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3A6548"/>
    <w:multiLevelType w:val="hybridMultilevel"/>
    <w:tmpl w:val="1EC0F4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DE7676"/>
    <w:multiLevelType w:val="hybridMultilevel"/>
    <w:tmpl w:val="A8707458"/>
    <w:lvl w:ilvl="0" w:tplc="25408DE2">
      <w:start w:val="1"/>
      <w:numFmt w:val="decimal"/>
      <w:lvlText w:val="%1."/>
      <w:lvlJc w:val="left"/>
      <w:pPr>
        <w:ind w:left="927" w:hanging="360"/>
      </w:pPr>
      <w:rPr>
        <w:rFonts w:ascii="PT Astra Serif" w:hAnsi="PT Astra Serif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AB273C8"/>
    <w:multiLevelType w:val="hybridMultilevel"/>
    <w:tmpl w:val="12361D48"/>
    <w:lvl w:ilvl="0" w:tplc="A9EE87F6">
      <w:start w:val="1"/>
      <w:numFmt w:val="decimal"/>
      <w:lvlText w:val="%1."/>
      <w:lvlJc w:val="left"/>
      <w:pPr>
        <w:ind w:left="905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0"/>
        <w:sz w:val="28"/>
        <w:szCs w:val="28"/>
        <w:lang w:val="ru-RU" w:eastAsia="en-US" w:bidi="ar-SA"/>
      </w:rPr>
    </w:lvl>
    <w:lvl w:ilvl="1" w:tplc="621C4404">
      <w:numFmt w:val="bullet"/>
      <w:lvlText w:val="-"/>
      <w:lvlJc w:val="left"/>
      <w:pPr>
        <w:ind w:left="1055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D7487984">
      <w:numFmt w:val="bullet"/>
      <w:lvlText w:val="•"/>
      <w:lvlJc w:val="left"/>
      <w:pPr>
        <w:ind w:left="2013" w:hanging="160"/>
      </w:pPr>
      <w:rPr>
        <w:rFonts w:hint="default"/>
        <w:lang w:val="ru-RU" w:eastAsia="en-US" w:bidi="ar-SA"/>
      </w:rPr>
    </w:lvl>
    <w:lvl w:ilvl="3" w:tplc="5C964B0E">
      <w:numFmt w:val="bullet"/>
      <w:lvlText w:val="•"/>
      <w:lvlJc w:val="left"/>
      <w:pPr>
        <w:ind w:left="2966" w:hanging="160"/>
      </w:pPr>
      <w:rPr>
        <w:rFonts w:hint="default"/>
        <w:lang w:val="ru-RU" w:eastAsia="en-US" w:bidi="ar-SA"/>
      </w:rPr>
    </w:lvl>
    <w:lvl w:ilvl="4" w:tplc="CD5011B4">
      <w:numFmt w:val="bullet"/>
      <w:lvlText w:val="•"/>
      <w:lvlJc w:val="left"/>
      <w:pPr>
        <w:ind w:left="3920" w:hanging="160"/>
      </w:pPr>
      <w:rPr>
        <w:rFonts w:hint="default"/>
        <w:lang w:val="ru-RU" w:eastAsia="en-US" w:bidi="ar-SA"/>
      </w:rPr>
    </w:lvl>
    <w:lvl w:ilvl="5" w:tplc="AC00206E">
      <w:numFmt w:val="bullet"/>
      <w:lvlText w:val="•"/>
      <w:lvlJc w:val="left"/>
      <w:pPr>
        <w:ind w:left="4873" w:hanging="160"/>
      </w:pPr>
      <w:rPr>
        <w:rFonts w:hint="default"/>
        <w:lang w:val="ru-RU" w:eastAsia="en-US" w:bidi="ar-SA"/>
      </w:rPr>
    </w:lvl>
    <w:lvl w:ilvl="6" w:tplc="5F9C60E8">
      <w:numFmt w:val="bullet"/>
      <w:lvlText w:val="•"/>
      <w:lvlJc w:val="left"/>
      <w:pPr>
        <w:ind w:left="5826" w:hanging="160"/>
      </w:pPr>
      <w:rPr>
        <w:rFonts w:hint="default"/>
        <w:lang w:val="ru-RU" w:eastAsia="en-US" w:bidi="ar-SA"/>
      </w:rPr>
    </w:lvl>
    <w:lvl w:ilvl="7" w:tplc="F80C97BE">
      <w:numFmt w:val="bullet"/>
      <w:lvlText w:val="•"/>
      <w:lvlJc w:val="left"/>
      <w:pPr>
        <w:ind w:left="6780" w:hanging="160"/>
      </w:pPr>
      <w:rPr>
        <w:rFonts w:hint="default"/>
        <w:lang w:val="ru-RU" w:eastAsia="en-US" w:bidi="ar-SA"/>
      </w:rPr>
    </w:lvl>
    <w:lvl w:ilvl="8" w:tplc="E57085F8">
      <w:numFmt w:val="bullet"/>
      <w:lvlText w:val="•"/>
      <w:lvlJc w:val="left"/>
      <w:pPr>
        <w:ind w:left="7733" w:hanging="160"/>
      </w:pPr>
      <w:rPr>
        <w:rFonts w:hint="default"/>
        <w:lang w:val="ru-RU" w:eastAsia="en-US" w:bidi="ar-SA"/>
      </w:rPr>
    </w:lvl>
  </w:abstractNum>
  <w:abstractNum w:abstractNumId="5" w15:restartNumberingAfterBreak="0">
    <w:nsid w:val="75045C12"/>
    <w:multiLevelType w:val="hybridMultilevel"/>
    <w:tmpl w:val="D3F86BA4"/>
    <w:lvl w:ilvl="0" w:tplc="CED20B42">
      <w:numFmt w:val="bullet"/>
      <w:lvlText w:val="-"/>
      <w:lvlJc w:val="left"/>
      <w:pPr>
        <w:ind w:left="167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7"/>
        <w:szCs w:val="27"/>
        <w:lang w:val="ru-RU" w:eastAsia="en-US" w:bidi="ar-SA"/>
      </w:rPr>
    </w:lvl>
    <w:lvl w:ilvl="1" w:tplc="40F43F06">
      <w:numFmt w:val="bullet"/>
      <w:lvlText w:val="•"/>
      <w:lvlJc w:val="left"/>
      <w:pPr>
        <w:ind w:left="1108" w:hanging="279"/>
      </w:pPr>
      <w:rPr>
        <w:rFonts w:hint="default"/>
        <w:lang w:val="ru-RU" w:eastAsia="en-US" w:bidi="ar-SA"/>
      </w:rPr>
    </w:lvl>
    <w:lvl w:ilvl="2" w:tplc="41C465DA">
      <w:numFmt w:val="bullet"/>
      <w:lvlText w:val="•"/>
      <w:lvlJc w:val="left"/>
      <w:pPr>
        <w:ind w:left="2056" w:hanging="279"/>
      </w:pPr>
      <w:rPr>
        <w:rFonts w:hint="default"/>
        <w:lang w:val="ru-RU" w:eastAsia="en-US" w:bidi="ar-SA"/>
      </w:rPr>
    </w:lvl>
    <w:lvl w:ilvl="3" w:tplc="DDB61F4C">
      <w:numFmt w:val="bullet"/>
      <w:lvlText w:val="•"/>
      <w:lvlJc w:val="left"/>
      <w:pPr>
        <w:ind w:left="3004" w:hanging="279"/>
      </w:pPr>
      <w:rPr>
        <w:rFonts w:hint="default"/>
        <w:lang w:val="ru-RU" w:eastAsia="en-US" w:bidi="ar-SA"/>
      </w:rPr>
    </w:lvl>
    <w:lvl w:ilvl="4" w:tplc="2D8C98D6">
      <w:numFmt w:val="bullet"/>
      <w:lvlText w:val="•"/>
      <w:lvlJc w:val="left"/>
      <w:pPr>
        <w:ind w:left="3952" w:hanging="279"/>
      </w:pPr>
      <w:rPr>
        <w:rFonts w:hint="default"/>
        <w:lang w:val="ru-RU" w:eastAsia="en-US" w:bidi="ar-SA"/>
      </w:rPr>
    </w:lvl>
    <w:lvl w:ilvl="5" w:tplc="EB98D0D4">
      <w:numFmt w:val="bullet"/>
      <w:lvlText w:val="•"/>
      <w:lvlJc w:val="left"/>
      <w:pPr>
        <w:ind w:left="4900" w:hanging="279"/>
      </w:pPr>
      <w:rPr>
        <w:rFonts w:hint="default"/>
        <w:lang w:val="ru-RU" w:eastAsia="en-US" w:bidi="ar-SA"/>
      </w:rPr>
    </w:lvl>
    <w:lvl w:ilvl="6" w:tplc="165284A8">
      <w:numFmt w:val="bullet"/>
      <w:lvlText w:val="•"/>
      <w:lvlJc w:val="left"/>
      <w:pPr>
        <w:ind w:left="5848" w:hanging="279"/>
      </w:pPr>
      <w:rPr>
        <w:rFonts w:hint="default"/>
        <w:lang w:val="ru-RU" w:eastAsia="en-US" w:bidi="ar-SA"/>
      </w:rPr>
    </w:lvl>
    <w:lvl w:ilvl="7" w:tplc="B15A4C3C">
      <w:numFmt w:val="bullet"/>
      <w:lvlText w:val="•"/>
      <w:lvlJc w:val="left"/>
      <w:pPr>
        <w:ind w:left="6796" w:hanging="279"/>
      </w:pPr>
      <w:rPr>
        <w:rFonts w:hint="default"/>
        <w:lang w:val="ru-RU" w:eastAsia="en-US" w:bidi="ar-SA"/>
      </w:rPr>
    </w:lvl>
    <w:lvl w:ilvl="8" w:tplc="EAB26AC6">
      <w:numFmt w:val="bullet"/>
      <w:lvlText w:val="•"/>
      <w:lvlJc w:val="left"/>
      <w:pPr>
        <w:ind w:left="7744" w:hanging="27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1EF9"/>
    <w:rsid w:val="00004286"/>
    <w:rsid w:val="000104CF"/>
    <w:rsid w:val="000117B5"/>
    <w:rsid w:val="000138EA"/>
    <w:rsid w:val="00016241"/>
    <w:rsid w:val="00016ED9"/>
    <w:rsid w:val="000237A8"/>
    <w:rsid w:val="000265B2"/>
    <w:rsid w:val="00026789"/>
    <w:rsid w:val="00027CE2"/>
    <w:rsid w:val="00033C32"/>
    <w:rsid w:val="00035DF1"/>
    <w:rsid w:val="000362F0"/>
    <w:rsid w:val="00037951"/>
    <w:rsid w:val="00044297"/>
    <w:rsid w:val="00046438"/>
    <w:rsid w:val="00050183"/>
    <w:rsid w:val="000572EE"/>
    <w:rsid w:val="00063B95"/>
    <w:rsid w:val="0006499E"/>
    <w:rsid w:val="00065862"/>
    <w:rsid w:val="0006588A"/>
    <w:rsid w:val="000760B8"/>
    <w:rsid w:val="0008333B"/>
    <w:rsid w:val="000868DB"/>
    <w:rsid w:val="000A5AF4"/>
    <w:rsid w:val="000A62A1"/>
    <w:rsid w:val="000B2FE7"/>
    <w:rsid w:val="000C0378"/>
    <w:rsid w:val="000C2384"/>
    <w:rsid w:val="000C7119"/>
    <w:rsid w:val="000D05AA"/>
    <w:rsid w:val="000D3108"/>
    <w:rsid w:val="000D4A0D"/>
    <w:rsid w:val="000E5860"/>
    <w:rsid w:val="000F1311"/>
    <w:rsid w:val="000F3886"/>
    <w:rsid w:val="000F3C3B"/>
    <w:rsid w:val="000F4118"/>
    <w:rsid w:val="000F7A12"/>
    <w:rsid w:val="00104799"/>
    <w:rsid w:val="001057C5"/>
    <w:rsid w:val="00111FD4"/>
    <w:rsid w:val="00116445"/>
    <w:rsid w:val="001216A6"/>
    <w:rsid w:val="0012173C"/>
    <w:rsid w:val="001237B8"/>
    <w:rsid w:val="00124D2B"/>
    <w:rsid w:val="00126436"/>
    <w:rsid w:val="00131AD5"/>
    <w:rsid w:val="00137E0B"/>
    <w:rsid w:val="001404C4"/>
    <w:rsid w:val="0014373E"/>
    <w:rsid w:val="001465AB"/>
    <w:rsid w:val="00147B02"/>
    <w:rsid w:val="001641C2"/>
    <w:rsid w:val="00165EBA"/>
    <w:rsid w:val="0017054A"/>
    <w:rsid w:val="00180BFE"/>
    <w:rsid w:val="001817BF"/>
    <w:rsid w:val="00183CE6"/>
    <w:rsid w:val="0019282A"/>
    <w:rsid w:val="00193703"/>
    <w:rsid w:val="00195710"/>
    <w:rsid w:val="001A19E8"/>
    <w:rsid w:val="001B1D52"/>
    <w:rsid w:val="001B7BB8"/>
    <w:rsid w:val="001C1951"/>
    <w:rsid w:val="001D2B33"/>
    <w:rsid w:val="001D58F2"/>
    <w:rsid w:val="001D5F81"/>
    <w:rsid w:val="001F2EE2"/>
    <w:rsid w:val="001F6520"/>
    <w:rsid w:val="00204054"/>
    <w:rsid w:val="00214C81"/>
    <w:rsid w:val="00215022"/>
    <w:rsid w:val="0022019E"/>
    <w:rsid w:val="002240A4"/>
    <w:rsid w:val="00227B3F"/>
    <w:rsid w:val="00230197"/>
    <w:rsid w:val="002400A0"/>
    <w:rsid w:val="00241B6B"/>
    <w:rsid w:val="0024237A"/>
    <w:rsid w:val="0024251A"/>
    <w:rsid w:val="00247109"/>
    <w:rsid w:val="00254B86"/>
    <w:rsid w:val="002917DC"/>
    <w:rsid w:val="002A11BC"/>
    <w:rsid w:val="002A22D2"/>
    <w:rsid w:val="002A7122"/>
    <w:rsid w:val="002B5412"/>
    <w:rsid w:val="002C4A51"/>
    <w:rsid w:val="002C78A5"/>
    <w:rsid w:val="002D4571"/>
    <w:rsid w:val="002D6FA8"/>
    <w:rsid w:val="002E1216"/>
    <w:rsid w:val="002E307B"/>
    <w:rsid w:val="002E3AD4"/>
    <w:rsid w:val="002F5B25"/>
    <w:rsid w:val="00305F74"/>
    <w:rsid w:val="00310DF4"/>
    <w:rsid w:val="00311A2A"/>
    <w:rsid w:val="00315700"/>
    <w:rsid w:val="00320721"/>
    <w:rsid w:val="003368DB"/>
    <w:rsid w:val="00340E85"/>
    <w:rsid w:val="0034582A"/>
    <w:rsid w:val="00347429"/>
    <w:rsid w:val="003545BB"/>
    <w:rsid w:val="0035606F"/>
    <w:rsid w:val="0036331E"/>
    <w:rsid w:val="003929AC"/>
    <w:rsid w:val="003A68AF"/>
    <w:rsid w:val="003A7032"/>
    <w:rsid w:val="003B6026"/>
    <w:rsid w:val="003C47EF"/>
    <w:rsid w:val="003D76D2"/>
    <w:rsid w:val="003E2B00"/>
    <w:rsid w:val="003E38E6"/>
    <w:rsid w:val="003F6175"/>
    <w:rsid w:val="003F773C"/>
    <w:rsid w:val="00411385"/>
    <w:rsid w:val="00412BFD"/>
    <w:rsid w:val="00414AD5"/>
    <w:rsid w:val="00415191"/>
    <w:rsid w:val="0042412C"/>
    <w:rsid w:val="00440B7F"/>
    <w:rsid w:val="00441A07"/>
    <w:rsid w:val="0044775E"/>
    <w:rsid w:val="004517C9"/>
    <w:rsid w:val="00452A73"/>
    <w:rsid w:val="004530D5"/>
    <w:rsid w:val="00454477"/>
    <w:rsid w:val="0046565F"/>
    <w:rsid w:val="00465F30"/>
    <w:rsid w:val="0046691D"/>
    <w:rsid w:val="0047072F"/>
    <w:rsid w:val="00471CF9"/>
    <w:rsid w:val="00471D91"/>
    <w:rsid w:val="00472B25"/>
    <w:rsid w:val="00474B88"/>
    <w:rsid w:val="00475411"/>
    <w:rsid w:val="004759A4"/>
    <w:rsid w:val="00475E5E"/>
    <w:rsid w:val="00485B57"/>
    <w:rsid w:val="00493571"/>
    <w:rsid w:val="004976EF"/>
    <w:rsid w:val="004A1564"/>
    <w:rsid w:val="004A55F1"/>
    <w:rsid w:val="004A6460"/>
    <w:rsid w:val="004B209E"/>
    <w:rsid w:val="004B22B6"/>
    <w:rsid w:val="004C37AC"/>
    <w:rsid w:val="004C43A1"/>
    <w:rsid w:val="004D1DEB"/>
    <w:rsid w:val="004D64FD"/>
    <w:rsid w:val="004E42E6"/>
    <w:rsid w:val="004F04FE"/>
    <w:rsid w:val="004F1A78"/>
    <w:rsid w:val="005029BC"/>
    <w:rsid w:val="00504EC1"/>
    <w:rsid w:val="00505DF3"/>
    <w:rsid w:val="00512900"/>
    <w:rsid w:val="0051422F"/>
    <w:rsid w:val="005142F4"/>
    <w:rsid w:val="005165C2"/>
    <w:rsid w:val="00527062"/>
    <w:rsid w:val="00541AF5"/>
    <w:rsid w:val="00541DE1"/>
    <w:rsid w:val="005552F0"/>
    <w:rsid w:val="0057229E"/>
    <w:rsid w:val="005846D3"/>
    <w:rsid w:val="00590DE9"/>
    <w:rsid w:val="00595AC7"/>
    <w:rsid w:val="005B12C4"/>
    <w:rsid w:val="005C2B5A"/>
    <w:rsid w:val="005D5844"/>
    <w:rsid w:val="005E0E02"/>
    <w:rsid w:val="005E3E68"/>
    <w:rsid w:val="005E4780"/>
    <w:rsid w:val="005E72D7"/>
    <w:rsid w:val="005E7756"/>
    <w:rsid w:val="005E7F2A"/>
    <w:rsid w:val="005F54F0"/>
    <w:rsid w:val="005F6BF4"/>
    <w:rsid w:val="005F7E04"/>
    <w:rsid w:val="00602307"/>
    <w:rsid w:val="00602507"/>
    <w:rsid w:val="00602601"/>
    <w:rsid w:val="0060340E"/>
    <w:rsid w:val="00620276"/>
    <w:rsid w:val="00625FE3"/>
    <w:rsid w:val="006310EB"/>
    <w:rsid w:val="00634D2D"/>
    <w:rsid w:val="0063720C"/>
    <w:rsid w:val="00641542"/>
    <w:rsid w:val="00641747"/>
    <w:rsid w:val="006463FD"/>
    <w:rsid w:val="006510D1"/>
    <w:rsid w:val="00660B34"/>
    <w:rsid w:val="00665BF7"/>
    <w:rsid w:val="0066747B"/>
    <w:rsid w:val="00684EBD"/>
    <w:rsid w:val="006A6011"/>
    <w:rsid w:val="006A6057"/>
    <w:rsid w:val="006A6708"/>
    <w:rsid w:val="006A7DAF"/>
    <w:rsid w:val="006B1B36"/>
    <w:rsid w:val="006B7122"/>
    <w:rsid w:val="006C1DAF"/>
    <w:rsid w:val="006D1474"/>
    <w:rsid w:val="006D3328"/>
    <w:rsid w:val="006D56A8"/>
    <w:rsid w:val="006F3845"/>
    <w:rsid w:val="00710591"/>
    <w:rsid w:val="0071396E"/>
    <w:rsid w:val="007149C4"/>
    <w:rsid w:val="007210A9"/>
    <w:rsid w:val="00730F58"/>
    <w:rsid w:val="00741D08"/>
    <w:rsid w:val="00741F26"/>
    <w:rsid w:val="0074661B"/>
    <w:rsid w:val="00763DB4"/>
    <w:rsid w:val="00774570"/>
    <w:rsid w:val="00776684"/>
    <w:rsid w:val="00785AE0"/>
    <w:rsid w:val="007A17D2"/>
    <w:rsid w:val="007B1F84"/>
    <w:rsid w:val="007B761E"/>
    <w:rsid w:val="007C2932"/>
    <w:rsid w:val="007C41DA"/>
    <w:rsid w:val="007D693F"/>
    <w:rsid w:val="007E2959"/>
    <w:rsid w:val="007E3B31"/>
    <w:rsid w:val="007E55CE"/>
    <w:rsid w:val="007E7584"/>
    <w:rsid w:val="007E773E"/>
    <w:rsid w:val="007E78F2"/>
    <w:rsid w:val="007F0C00"/>
    <w:rsid w:val="007F29EC"/>
    <w:rsid w:val="007F341A"/>
    <w:rsid w:val="00800870"/>
    <w:rsid w:val="00801C4E"/>
    <w:rsid w:val="008028B6"/>
    <w:rsid w:val="0081585D"/>
    <w:rsid w:val="00827289"/>
    <w:rsid w:val="00834F8B"/>
    <w:rsid w:val="00837266"/>
    <w:rsid w:val="00851773"/>
    <w:rsid w:val="00851F77"/>
    <w:rsid w:val="00855E41"/>
    <w:rsid w:val="00875E7A"/>
    <w:rsid w:val="008861F7"/>
    <w:rsid w:val="00895D6B"/>
    <w:rsid w:val="008A02D7"/>
    <w:rsid w:val="008A659B"/>
    <w:rsid w:val="008B64A0"/>
    <w:rsid w:val="008C3632"/>
    <w:rsid w:val="008C3BDF"/>
    <w:rsid w:val="008C4BF6"/>
    <w:rsid w:val="008C7189"/>
    <w:rsid w:val="008D3243"/>
    <w:rsid w:val="008D41B7"/>
    <w:rsid w:val="008E1C9F"/>
    <w:rsid w:val="008E752E"/>
    <w:rsid w:val="008F1611"/>
    <w:rsid w:val="008F5369"/>
    <w:rsid w:val="009164A2"/>
    <w:rsid w:val="00916E34"/>
    <w:rsid w:val="009414F2"/>
    <w:rsid w:val="00942727"/>
    <w:rsid w:val="009442A9"/>
    <w:rsid w:val="00945C55"/>
    <w:rsid w:val="0095774D"/>
    <w:rsid w:val="009757F2"/>
    <w:rsid w:val="00983091"/>
    <w:rsid w:val="00987E09"/>
    <w:rsid w:val="00991083"/>
    <w:rsid w:val="009931B8"/>
    <w:rsid w:val="009A66F7"/>
    <w:rsid w:val="009B53C7"/>
    <w:rsid w:val="009B65D9"/>
    <w:rsid w:val="009E322D"/>
    <w:rsid w:val="009E500C"/>
    <w:rsid w:val="009E60EC"/>
    <w:rsid w:val="009F12BD"/>
    <w:rsid w:val="00A00472"/>
    <w:rsid w:val="00A017DD"/>
    <w:rsid w:val="00A0333D"/>
    <w:rsid w:val="00A06A77"/>
    <w:rsid w:val="00A10655"/>
    <w:rsid w:val="00A116CB"/>
    <w:rsid w:val="00A164EE"/>
    <w:rsid w:val="00A27240"/>
    <w:rsid w:val="00A40D35"/>
    <w:rsid w:val="00A417A5"/>
    <w:rsid w:val="00A42F3E"/>
    <w:rsid w:val="00A605F2"/>
    <w:rsid w:val="00A668B8"/>
    <w:rsid w:val="00A75A92"/>
    <w:rsid w:val="00A8175E"/>
    <w:rsid w:val="00A8342D"/>
    <w:rsid w:val="00A840A1"/>
    <w:rsid w:val="00A87046"/>
    <w:rsid w:val="00A90704"/>
    <w:rsid w:val="00A918EF"/>
    <w:rsid w:val="00AA5A95"/>
    <w:rsid w:val="00AA78C7"/>
    <w:rsid w:val="00AB102A"/>
    <w:rsid w:val="00AB2363"/>
    <w:rsid w:val="00AB25D1"/>
    <w:rsid w:val="00AB267A"/>
    <w:rsid w:val="00AC0AC0"/>
    <w:rsid w:val="00AC1D81"/>
    <w:rsid w:val="00AC4F01"/>
    <w:rsid w:val="00AC577F"/>
    <w:rsid w:val="00AD16E2"/>
    <w:rsid w:val="00AD34C0"/>
    <w:rsid w:val="00AD424E"/>
    <w:rsid w:val="00AD64C2"/>
    <w:rsid w:val="00AE4CFE"/>
    <w:rsid w:val="00AE5DEF"/>
    <w:rsid w:val="00AE6626"/>
    <w:rsid w:val="00AF07F6"/>
    <w:rsid w:val="00AF1725"/>
    <w:rsid w:val="00AF4E08"/>
    <w:rsid w:val="00B04AB1"/>
    <w:rsid w:val="00B11FD5"/>
    <w:rsid w:val="00B13964"/>
    <w:rsid w:val="00B15FA8"/>
    <w:rsid w:val="00B168FC"/>
    <w:rsid w:val="00B320F5"/>
    <w:rsid w:val="00B35BB4"/>
    <w:rsid w:val="00B36FF5"/>
    <w:rsid w:val="00B40F98"/>
    <w:rsid w:val="00B43807"/>
    <w:rsid w:val="00B52053"/>
    <w:rsid w:val="00B57808"/>
    <w:rsid w:val="00B61776"/>
    <w:rsid w:val="00B63F5F"/>
    <w:rsid w:val="00B7516E"/>
    <w:rsid w:val="00B810C1"/>
    <w:rsid w:val="00B81212"/>
    <w:rsid w:val="00B81434"/>
    <w:rsid w:val="00B847A8"/>
    <w:rsid w:val="00B9399F"/>
    <w:rsid w:val="00BA5B23"/>
    <w:rsid w:val="00BC2FEC"/>
    <w:rsid w:val="00BC3AE3"/>
    <w:rsid w:val="00BD110D"/>
    <w:rsid w:val="00BD24E0"/>
    <w:rsid w:val="00BE0003"/>
    <w:rsid w:val="00BF457D"/>
    <w:rsid w:val="00C24112"/>
    <w:rsid w:val="00C270B9"/>
    <w:rsid w:val="00C32608"/>
    <w:rsid w:val="00C33C6F"/>
    <w:rsid w:val="00C35738"/>
    <w:rsid w:val="00C40BFD"/>
    <w:rsid w:val="00C42B7F"/>
    <w:rsid w:val="00C47174"/>
    <w:rsid w:val="00C5249B"/>
    <w:rsid w:val="00C53D09"/>
    <w:rsid w:val="00C56603"/>
    <w:rsid w:val="00C61764"/>
    <w:rsid w:val="00C63EFB"/>
    <w:rsid w:val="00C91008"/>
    <w:rsid w:val="00C921CC"/>
    <w:rsid w:val="00C92357"/>
    <w:rsid w:val="00C96DB5"/>
    <w:rsid w:val="00C9730A"/>
    <w:rsid w:val="00CA38B1"/>
    <w:rsid w:val="00CA4AF5"/>
    <w:rsid w:val="00CA59E1"/>
    <w:rsid w:val="00CB1F8C"/>
    <w:rsid w:val="00CB4347"/>
    <w:rsid w:val="00CC25D0"/>
    <w:rsid w:val="00CC2C22"/>
    <w:rsid w:val="00CD207B"/>
    <w:rsid w:val="00CD3F51"/>
    <w:rsid w:val="00CD4B18"/>
    <w:rsid w:val="00CE12BD"/>
    <w:rsid w:val="00CE1414"/>
    <w:rsid w:val="00CE43FF"/>
    <w:rsid w:val="00CE4ED9"/>
    <w:rsid w:val="00CF1393"/>
    <w:rsid w:val="00CF5265"/>
    <w:rsid w:val="00D01137"/>
    <w:rsid w:val="00D34804"/>
    <w:rsid w:val="00D3574F"/>
    <w:rsid w:val="00D40DE6"/>
    <w:rsid w:val="00D4591C"/>
    <w:rsid w:val="00D50B6A"/>
    <w:rsid w:val="00D51B0E"/>
    <w:rsid w:val="00D53014"/>
    <w:rsid w:val="00D53EFE"/>
    <w:rsid w:val="00D54B4D"/>
    <w:rsid w:val="00D60FE4"/>
    <w:rsid w:val="00D67792"/>
    <w:rsid w:val="00D733CD"/>
    <w:rsid w:val="00D770E2"/>
    <w:rsid w:val="00D80B4F"/>
    <w:rsid w:val="00D82614"/>
    <w:rsid w:val="00D82B0D"/>
    <w:rsid w:val="00D86344"/>
    <w:rsid w:val="00D92DF7"/>
    <w:rsid w:val="00DA78A6"/>
    <w:rsid w:val="00DC53F0"/>
    <w:rsid w:val="00DD523F"/>
    <w:rsid w:val="00DE42FA"/>
    <w:rsid w:val="00DF0DD0"/>
    <w:rsid w:val="00DF1F3B"/>
    <w:rsid w:val="00DF244F"/>
    <w:rsid w:val="00DF2528"/>
    <w:rsid w:val="00E02DB9"/>
    <w:rsid w:val="00E17DE6"/>
    <w:rsid w:val="00E2336F"/>
    <w:rsid w:val="00E23922"/>
    <w:rsid w:val="00E245A9"/>
    <w:rsid w:val="00E358EA"/>
    <w:rsid w:val="00E64054"/>
    <w:rsid w:val="00E65454"/>
    <w:rsid w:val="00E66518"/>
    <w:rsid w:val="00E6651C"/>
    <w:rsid w:val="00E722EE"/>
    <w:rsid w:val="00E85262"/>
    <w:rsid w:val="00E87BBC"/>
    <w:rsid w:val="00E94EAD"/>
    <w:rsid w:val="00E97431"/>
    <w:rsid w:val="00EA6134"/>
    <w:rsid w:val="00EB57A1"/>
    <w:rsid w:val="00ED6CBB"/>
    <w:rsid w:val="00ED6DE8"/>
    <w:rsid w:val="00EE6640"/>
    <w:rsid w:val="00EF31ED"/>
    <w:rsid w:val="00EF3882"/>
    <w:rsid w:val="00F01E71"/>
    <w:rsid w:val="00F02B1B"/>
    <w:rsid w:val="00F10268"/>
    <w:rsid w:val="00F143E6"/>
    <w:rsid w:val="00F15464"/>
    <w:rsid w:val="00F20D0A"/>
    <w:rsid w:val="00F2198E"/>
    <w:rsid w:val="00F3144A"/>
    <w:rsid w:val="00F34A81"/>
    <w:rsid w:val="00F3603C"/>
    <w:rsid w:val="00F6252B"/>
    <w:rsid w:val="00F65840"/>
    <w:rsid w:val="00F6780B"/>
    <w:rsid w:val="00F77385"/>
    <w:rsid w:val="00F907BD"/>
    <w:rsid w:val="00F969F4"/>
    <w:rsid w:val="00FA077A"/>
    <w:rsid w:val="00FA0A9D"/>
    <w:rsid w:val="00FA12F5"/>
    <w:rsid w:val="00FA3931"/>
    <w:rsid w:val="00FB39E5"/>
    <w:rsid w:val="00FC235E"/>
    <w:rsid w:val="00FC5DEA"/>
    <w:rsid w:val="00FC71CF"/>
    <w:rsid w:val="00FD09C4"/>
    <w:rsid w:val="00FD279E"/>
    <w:rsid w:val="00FD35F7"/>
    <w:rsid w:val="00FE0244"/>
    <w:rsid w:val="00FF6AE8"/>
    <w:rsid w:val="00FF7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601111A5"/>
  <w15:docId w15:val="{C64320CE-6696-448A-93C3-A8FF3CB58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ad">
    <w:name w:val="No Spacing"/>
    <w:uiPriority w:val="1"/>
    <w:qFormat/>
    <w:rsid w:val="00026789"/>
  </w:style>
  <w:style w:type="paragraph" w:styleId="ae">
    <w:name w:val="List Paragraph"/>
    <w:basedOn w:val="a"/>
    <w:uiPriority w:val="34"/>
    <w:qFormat/>
    <w:rsid w:val="00E233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8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pt@tatar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AB425-3496-407E-99A7-3318E4BF5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4</TotalTime>
  <Pages>1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2302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Мухамадеева Диана Ильдаровна</cp:lastModifiedBy>
  <cp:revision>5</cp:revision>
  <cp:lastPrinted>2020-12-30T07:10:00Z</cp:lastPrinted>
  <dcterms:created xsi:type="dcterms:W3CDTF">2023-06-22T11:50:00Z</dcterms:created>
  <dcterms:modified xsi:type="dcterms:W3CDTF">2023-06-22T11:58:00Z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