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656E2" w:rsidRPr="00ED6CBB" w:rsidTr="000656E2">
        <w:trPr>
          <w:cantSplit/>
          <w:trHeight w:val="1137"/>
        </w:trPr>
        <w:tc>
          <w:tcPr>
            <w:tcW w:w="4253" w:type="dxa"/>
            <w:vAlign w:val="center"/>
          </w:tcPr>
          <w:p w:rsidR="000656E2" w:rsidRPr="00ED6CBB" w:rsidRDefault="000656E2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656E2" w:rsidRPr="00ED6CBB" w:rsidRDefault="000656E2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656E2" w:rsidRDefault="000656E2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656E2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left:0;text-align:left;margin-left:.85pt;margin-top:-.55pt;width:57.85pt;height:57.85pt;z-index:251662336;mso-position-horizontal-relative:text;mso-position-vertical-relative:text">
                  <v:imagedata r:id="rId7" o:title=""/>
                </v:shape>
                <o:OLEObject Type="Embed" ProgID="MSPhotoEd.3" ShapeID="_x0000_s1039" DrawAspect="Content" ObjectID="_1725448058" r:id="rId8"/>
              </w:object>
            </w:r>
          </w:p>
          <w:p w:rsidR="000656E2" w:rsidRDefault="000656E2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24123E" w:rsidRDefault="00CE60A6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24123E" w:rsidRDefault="00CE60A6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РЕСПУБЛИКАСЫ</w:t>
            </w:r>
            <w:r w:rsidR="000656E2">
              <w:rPr>
                <w:sz w:val="28"/>
                <w:szCs w:val="28"/>
              </w:rPr>
              <w:t xml:space="preserve"> </w:t>
            </w:r>
          </w:p>
          <w:p w:rsidR="000656E2" w:rsidRPr="00ED6CBB" w:rsidRDefault="000656E2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0656E2" w:rsidRPr="007E55CE" w:rsidTr="000656E2">
        <w:trPr>
          <w:cantSplit/>
          <w:trHeight w:val="90"/>
        </w:trPr>
        <w:tc>
          <w:tcPr>
            <w:tcW w:w="4253" w:type="dxa"/>
          </w:tcPr>
          <w:p w:rsidR="000656E2" w:rsidRPr="00C92357" w:rsidRDefault="000656E2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0656E2" w:rsidRPr="006A7DAF" w:rsidRDefault="000656E2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0656E2" w:rsidRPr="002F5B25" w:rsidRDefault="000656E2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A00472" w:rsidRDefault="00A00472" w:rsidP="00F70448">
      <w:pPr>
        <w:contextualSpacing/>
        <w:jc w:val="center"/>
        <w:rPr>
          <w:lang w:val="tt-RU"/>
        </w:rPr>
      </w:pPr>
    </w:p>
    <w:p w:rsidR="002F5B25" w:rsidRPr="002E1216" w:rsidRDefault="00233C08" w:rsidP="00197AAB">
      <w:pPr>
        <w:contextualSpacing/>
        <w:rPr>
          <w:lang w:val="tt-RU"/>
        </w:rPr>
      </w:pPr>
      <w:r>
        <w:rPr>
          <w:lang w:val="tt-RU"/>
        </w:rPr>
        <w:t xml:space="preserve">      </w:t>
      </w:r>
      <w:r w:rsidR="00590DE9">
        <w:rPr>
          <w:lang w:val="tt-RU"/>
        </w:rPr>
        <w:t>Т</w:t>
      </w:r>
      <w:r w:rsidR="002F5B25" w:rsidRPr="002E1216">
        <w:rPr>
          <w:lang w:val="tt-RU"/>
        </w:rPr>
        <w:t>ел</w:t>
      </w:r>
      <w:r w:rsidR="007F29EC">
        <w:rPr>
          <w:lang w:val="tt-RU"/>
        </w:rPr>
        <w:t>ефон</w:t>
      </w:r>
      <w:r w:rsidR="002F5B25" w:rsidRPr="002E1216">
        <w:rPr>
          <w:lang w:val="de-DE"/>
        </w:rPr>
        <w:t>:</w:t>
      </w:r>
      <w:r w:rsidR="00C92357">
        <w:t xml:space="preserve"> </w:t>
      </w:r>
      <w:r w:rsidR="002F5B25" w:rsidRPr="002E1216">
        <w:rPr>
          <w:lang w:val="de-DE"/>
        </w:rPr>
        <w:t xml:space="preserve">(843) </w:t>
      </w:r>
      <w:r w:rsidR="002F5B25" w:rsidRPr="002E1216">
        <w:rPr>
          <w:lang w:val="tt-RU"/>
        </w:rPr>
        <w:t>210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05</w:t>
      </w:r>
      <w:r w:rsidR="002F5B25" w:rsidRPr="002E1216">
        <w:rPr>
          <w:lang w:val="de-DE"/>
        </w:rPr>
        <w:t>-</w:t>
      </w:r>
      <w:r w:rsidR="002F5B25" w:rsidRPr="002E1216">
        <w:rPr>
          <w:lang w:val="tt-RU"/>
        </w:rPr>
        <w:t>01</w:t>
      </w:r>
      <w:r w:rsidR="002F5B25" w:rsidRPr="002E1216">
        <w:rPr>
          <w:lang w:val="de-DE"/>
        </w:rPr>
        <w:t>,</w:t>
      </w:r>
      <w:r w:rsidR="00F72A4F">
        <w:rPr>
          <w:lang w:val="tt-RU"/>
        </w:rPr>
        <w:t xml:space="preserve"> 210-05-02</w:t>
      </w:r>
      <w:r w:rsidR="002F5B25" w:rsidRPr="002E1216">
        <w:rPr>
          <w:lang w:val="tt-RU"/>
        </w:rPr>
        <w:t>; факс</w:t>
      </w:r>
      <w:r w:rsidR="007F29EC">
        <w:rPr>
          <w:lang w:val="tt-RU"/>
        </w:rPr>
        <w:t>:</w:t>
      </w:r>
      <w:r w:rsidR="007F29EC">
        <w:t>(843)</w:t>
      </w:r>
      <w:r w:rsidR="002F5B25" w:rsidRPr="002E1216">
        <w:rPr>
          <w:lang w:val="de-DE"/>
        </w:rPr>
        <w:t xml:space="preserve"> </w:t>
      </w:r>
      <w:r w:rsidR="00881EE2">
        <w:rPr>
          <w:lang w:val="tt-RU"/>
        </w:rPr>
        <w:t>567-36-14</w:t>
      </w:r>
      <w:r w:rsidR="002F5B25" w:rsidRPr="00ED6CBB">
        <w:rPr>
          <w:lang w:val="tt-RU"/>
        </w:rPr>
        <w:t xml:space="preserve">; </w:t>
      </w:r>
      <w:r w:rsidR="00590DE9">
        <w:rPr>
          <w:lang w:val="en-US"/>
        </w:rPr>
        <w:t>E</w:t>
      </w:r>
      <w:r w:rsidR="002F5B25" w:rsidRPr="00ED6CBB">
        <w:rPr>
          <w:lang w:val="de-DE"/>
        </w:rPr>
        <w:t xml:space="preserve">-mail: </w:t>
      </w:r>
      <w:hyperlink r:id="rId9" w:history="1">
        <w:r w:rsidR="008F5369"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="002F5B25" w:rsidRPr="002E1216">
        <w:rPr>
          <w:rStyle w:val="a9"/>
          <w:color w:val="auto"/>
          <w:u w:val="none"/>
          <w:lang w:val="tt-RU"/>
        </w:rPr>
        <w:t>;</w:t>
      </w:r>
      <w:r w:rsidR="007F29EC">
        <w:rPr>
          <w:rStyle w:val="a9"/>
          <w:color w:val="auto"/>
          <w:u w:val="none"/>
          <w:lang w:val="tt-RU"/>
        </w:rPr>
        <w:t>сайт:</w:t>
      </w:r>
      <w:r w:rsidR="002F5B25" w:rsidRPr="002E1216">
        <w:rPr>
          <w:rStyle w:val="a9"/>
          <w:color w:val="auto"/>
          <w:u w:val="none"/>
          <w:lang w:val="tt-RU"/>
        </w:rPr>
        <w:t xml:space="preserve"> </w:t>
      </w:r>
      <w:r w:rsidR="002F5B25" w:rsidRPr="002E1216">
        <w:rPr>
          <w:lang w:val="tt-RU"/>
        </w:rPr>
        <w:t>http</w:t>
      </w:r>
      <w:r w:rsidR="00C92357">
        <w:rPr>
          <w:lang w:val="tt-RU"/>
        </w:rPr>
        <w:t>:</w:t>
      </w:r>
      <w:r w:rsidR="00A00472">
        <w:rPr>
          <w:lang w:val="tt-RU"/>
        </w:rPr>
        <w:t>//</w:t>
      </w:r>
      <w:r w:rsidR="002F5B25" w:rsidRPr="002E1216">
        <w:rPr>
          <w:lang w:val="tt-RU"/>
        </w:rPr>
        <w:t>mpt.tatar</w:t>
      </w:r>
      <w:r w:rsidR="008F5369">
        <w:rPr>
          <w:lang w:val="en-US"/>
        </w:rPr>
        <w:t>stan</w:t>
      </w:r>
      <w:r w:rsidR="002F5B25" w:rsidRPr="002E1216">
        <w:rPr>
          <w:lang w:val="tt-RU"/>
        </w:rPr>
        <w:t>.ru</w:t>
      </w:r>
    </w:p>
    <w:p w:rsidR="002E1216" w:rsidRPr="002E1216" w:rsidRDefault="000D3CF9" w:rsidP="00F70448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F7EDE" id="Line 1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3tEg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7E6FF0" w:rsidRPr="00F77385" w:rsidTr="009D159D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7E6FF0" w:rsidRPr="007E6FF0" w:rsidRDefault="007E6FF0" w:rsidP="0086666C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7E6FF0" w:rsidRPr="00F77385" w:rsidRDefault="007E6FF0" w:rsidP="009A66F7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7E6FF0" w:rsidRPr="00F77385" w:rsidRDefault="007E6FF0" w:rsidP="00610F9F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7E6FF0" w:rsidRPr="00F77385" w:rsidRDefault="007E6FF0" w:rsidP="009A66F7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B92284" w:rsidRPr="00B92284" w:rsidRDefault="00B92284" w:rsidP="0024123E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Главе Лаишевского</w:t>
            </w:r>
          </w:p>
          <w:p w:rsidR="00B92284" w:rsidRPr="00B92284" w:rsidRDefault="00B92284" w:rsidP="0024123E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B92284" w:rsidRPr="00B92284" w:rsidRDefault="00B92284" w:rsidP="0024123E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775683" w:rsidRPr="00B92284" w:rsidRDefault="00016870" w:rsidP="0024123E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И.Ф.Зарипову</w:t>
            </w:r>
          </w:p>
        </w:tc>
      </w:tr>
      <w:tr w:rsidR="007E6FF0" w:rsidRPr="00F77385" w:rsidTr="009D159D">
        <w:trPr>
          <w:jc w:val="center"/>
        </w:trPr>
        <w:tc>
          <w:tcPr>
            <w:tcW w:w="5211" w:type="dxa"/>
            <w:gridSpan w:val="4"/>
            <w:vAlign w:val="center"/>
          </w:tcPr>
          <w:p w:rsidR="007E6FF0" w:rsidRPr="00487919" w:rsidRDefault="007E6FF0" w:rsidP="009A66F7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7E6FF0" w:rsidRPr="00F77385" w:rsidRDefault="007E6FF0" w:rsidP="007E6FF0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 w:rsidR="00466168"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7E6FF0" w:rsidRPr="00F77385" w:rsidTr="009D159D">
        <w:trPr>
          <w:jc w:val="center"/>
        </w:trPr>
        <w:tc>
          <w:tcPr>
            <w:tcW w:w="5211" w:type="dxa"/>
            <w:gridSpan w:val="4"/>
            <w:vAlign w:val="center"/>
          </w:tcPr>
          <w:p w:rsidR="002B26A8" w:rsidRPr="002B26A8" w:rsidRDefault="002B26A8" w:rsidP="002B26A8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610F9F" w:rsidRDefault="002B26A8" w:rsidP="002B26A8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7E6FF0" w:rsidRPr="00F77385" w:rsidRDefault="007E6FF0" w:rsidP="00E470CE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7E6FF0" w:rsidRPr="00F70448" w:rsidRDefault="007E6FF0" w:rsidP="009A66F7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B92284">
      <w:pPr>
        <w:suppressAutoHyphens/>
        <w:jc w:val="center"/>
        <w:rPr>
          <w:b/>
          <w:sz w:val="28"/>
          <w:szCs w:val="28"/>
        </w:rPr>
      </w:pPr>
    </w:p>
    <w:p w:rsidR="00B92284" w:rsidRPr="00016870" w:rsidRDefault="009D159D" w:rsidP="00016870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="00B92284" w:rsidRPr="00610F9F">
        <w:rPr>
          <w:b/>
          <w:szCs w:val="28"/>
        </w:rPr>
        <w:t xml:space="preserve"> </w:t>
      </w:r>
      <w:r w:rsidR="00016870" w:rsidRPr="00016870">
        <w:rPr>
          <w:b/>
        </w:rPr>
        <w:t>Ильдус Фатихович</w:t>
      </w:r>
      <w:r w:rsidR="00B92284" w:rsidRPr="00CF7295">
        <w:rPr>
          <w:b/>
          <w:szCs w:val="28"/>
          <w:lang w:val="tt-RU"/>
        </w:rPr>
        <w:t>!</w:t>
      </w:r>
    </w:p>
    <w:p w:rsidR="00FC0C04" w:rsidRPr="005E160F" w:rsidRDefault="00FC0C04" w:rsidP="000D3CF9">
      <w:pPr>
        <w:jc w:val="center"/>
        <w:rPr>
          <w:rFonts w:eastAsia="Calibri"/>
          <w:sz w:val="16"/>
          <w:szCs w:val="16"/>
          <w:lang w:eastAsia="en-US"/>
        </w:rPr>
      </w:pPr>
    </w:p>
    <w:p w:rsidR="009D5964" w:rsidRPr="00C25C15" w:rsidRDefault="00F446C5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="009D5964"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 w:rsidR="00237DD4"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="009D5964"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="009D5964" w:rsidRPr="00C25C15">
        <w:rPr>
          <w:rFonts w:eastAsia="Calibri"/>
          <w:sz w:val="28"/>
          <w:szCs w:val="28"/>
          <w:lang w:eastAsia="en-US"/>
        </w:rPr>
        <w:t xml:space="preserve"> </w:t>
      </w:r>
      <w:r w:rsidR="009D5964"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="009D5964"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9D5964" w:rsidRPr="00C25C15" w:rsidRDefault="009D5964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9D5964" w:rsidRPr="00C25C15" w:rsidRDefault="009D5964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 w:rsidR="00F446C5"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9D5964" w:rsidRPr="00C25C15" w:rsidRDefault="009D5964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 w:rsidR="00F446C5"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 w:rsidR="00805132"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 w:rsidR="00F446C5">
        <w:rPr>
          <w:rFonts w:eastAsia="Calibri"/>
          <w:sz w:val="28"/>
          <w:szCs w:val="28"/>
          <w:lang w:eastAsia="en-US"/>
        </w:rPr>
        <w:t>о Конкурсе</w:t>
      </w:r>
      <w:r w:rsidR="00805132"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="00F446C5"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 w:rsidR="00F446C5"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 w:rsidR="00E11F68"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 w:rsidR="00E11F68"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="00805132"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9D5964" w:rsidRPr="00C25C15" w:rsidRDefault="009D5964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9D5964" w:rsidRDefault="009D5964" w:rsidP="009D5964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</w:t>
      </w:r>
      <w:r w:rsidR="00805132">
        <w:rPr>
          <w:rFonts w:eastAsia="Calibri"/>
          <w:sz w:val="28"/>
          <w:szCs w:val="28"/>
          <w:lang w:eastAsia="en-US"/>
        </w:rPr>
        <w:t xml:space="preserve">по </w:t>
      </w:r>
      <w:r>
        <w:rPr>
          <w:rFonts w:eastAsia="Calibri"/>
          <w:sz w:val="28"/>
          <w:szCs w:val="28"/>
          <w:lang w:eastAsia="en-US"/>
        </w:rPr>
        <w:t xml:space="preserve">электронной почте </w:t>
      </w:r>
      <w:hyperlink r:id="rId1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E470CE" w:rsidRDefault="002B26A8" w:rsidP="009D5964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 xml:space="preserve">ыявления лучших </w:t>
      </w:r>
      <w:r w:rsidR="00BF43BD" w:rsidRPr="00BF43BD">
        <w:rPr>
          <w:color w:val="000000"/>
          <w:sz w:val="28"/>
          <w:szCs w:val="28"/>
          <w:shd w:val="clear" w:color="auto" w:fill="FFFFFF"/>
        </w:rPr>
        <w:t>представителей инженерии</w:t>
      </w:r>
      <w:r w:rsidRPr="00BF43BD">
        <w:rPr>
          <w:color w:val="000000"/>
          <w:sz w:val="28"/>
          <w:szCs w:val="28"/>
          <w:shd w:val="clear" w:color="auto" w:fill="FFFFFF"/>
        </w:rPr>
        <w:t xml:space="preserve"> в различных сферах</w:t>
      </w:r>
      <w:r w:rsidR="00BF43BD">
        <w:rPr>
          <w:color w:val="000000"/>
          <w:sz w:val="28"/>
          <w:szCs w:val="28"/>
          <w:shd w:val="clear" w:color="auto" w:fill="FFFFFF"/>
        </w:rPr>
        <w:t>,</w:t>
      </w:r>
      <w:r w:rsidR="00E470CE">
        <w:rPr>
          <w:sz w:val="28"/>
          <w:szCs w:val="28"/>
        </w:rPr>
        <w:t xml:space="preserve"> просим Вас организовать работу по информированию широк</w:t>
      </w:r>
      <w:r w:rsidR="00237DD4">
        <w:rPr>
          <w:sz w:val="28"/>
          <w:szCs w:val="28"/>
        </w:rPr>
        <w:t>ой общественности о </w:t>
      </w:r>
      <w:r>
        <w:rPr>
          <w:sz w:val="28"/>
          <w:szCs w:val="28"/>
        </w:rPr>
        <w:t>проведении К</w:t>
      </w:r>
      <w:r w:rsidR="00E470CE">
        <w:rPr>
          <w:sz w:val="28"/>
          <w:szCs w:val="28"/>
        </w:rPr>
        <w:t>онкурса, включая предприятия и организации, осуществляющие свою деятельность на территории муниципального образования.</w:t>
      </w:r>
    </w:p>
    <w:p w:rsidR="00E470CE" w:rsidRDefault="00E470CE" w:rsidP="00E470CE">
      <w:pPr>
        <w:ind w:firstLine="709"/>
        <w:jc w:val="both"/>
        <w:rPr>
          <w:sz w:val="28"/>
          <w:szCs w:val="28"/>
        </w:rPr>
      </w:pPr>
    </w:p>
    <w:p w:rsidR="002B26A8" w:rsidRDefault="002B26A8" w:rsidP="00E470CE">
      <w:pPr>
        <w:ind w:firstLine="709"/>
        <w:jc w:val="both"/>
        <w:rPr>
          <w:sz w:val="28"/>
          <w:szCs w:val="28"/>
        </w:rPr>
      </w:pPr>
    </w:p>
    <w:p w:rsidR="00E470CE" w:rsidRDefault="00E470CE" w:rsidP="00E470C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E470CE" w:rsidRDefault="00E470CE" w:rsidP="00E470C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</w:t>
      </w:r>
      <w:r w:rsidR="00805132">
        <w:rPr>
          <w:color w:val="000000"/>
          <w:sz w:val="28"/>
          <w:szCs w:val="28"/>
        </w:rPr>
        <w:t xml:space="preserve">          О.В.Коробченко</w:t>
      </w:r>
    </w:p>
    <w:p w:rsidR="00E470CE" w:rsidRDefault="00E470CE" w:rsidP="00E470CE">
      <w:pPr>
        <w:rPr>
          <w:color w:val="000000"/>
          <w:sz w:val="28"/>
          <w:szCs w:val="28"/>
        </w:rPr>
      </w:pPr>
    </w:p>
    <w:p w:rsidR="00805132" w:rsidRDefault="00805132" w:rsidP="007D6531">
      <w:pPr>
        <w:ind w:right="-1"/>
        <w:jc w:val="both"/>
        <w:rPr>
          <w:color w:val="000000"/>
          <w:sz w:val="28"/>
          <w:szCs w:val="28"/>
        </w:rPr>
      </w:pPr>
    </w:p>
    <w:p w:rsidR="00805132" w:rsidRPr="009D5964" w:rsidRDefault="00805132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805132" w:rsidRPr="009D5964" w:rsidRDefault="00805132" w:rsidP="00805132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0" type="#_x0000_t75" style="position:absolute;left:0;text-align:left;margin-left:.85pt;margin-top:-.55pt;width:57.85pt;height:57.85pt;z-index:251665408;mso-position-horizontal-relative:text;mso-position-vertical-relative:text">
                  <v:imagedata r:id="rId7" o:title=""/>
                </v:shape>
                <o:OLEObject Type="Embed" ProgID="MSPhotoEd.3" ShapeID="_x0000_s1040" DrawAspect="Content" ObjectID="_1725448059" r:id="rId1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94125" id="Line 15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+D+Eg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>
              <w:rPr>
                <w:sz w:val="28"/>
                <w:szCs w:val="28"/>
                <w:lang w:val="tt-RU"/>
              </w:rPr>
              <w:t>Агрызског</w:t>
            </w:r>
            <w:r w:rsidRPr="00B92284">
              <w:rPr>
                <w:sz w:val="28"/>
                <w:szCs w:val="28"/>
                <w:lang w:val="tt-RU"/>
              </w:rPr>
              <w:t>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9D59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А.Р.Валееву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9D5964" w:rsidRDefault="009D5964" w:rsidP="009D5964">
      <w:pPr>
        <w:pStyle w:val="4"/>
        <w:spacing w:line="300" w:lineRule="atLeast"/>
        <w:jc w:val="center"/>
        <w:rPr>
          <w:rFonts w:ascii="Tahoma" w:hAnsi="Tahoma" w:cs="Tahoma"/>
        </w:rPr>
      </w:pPr>
      <w:r w:rsidRPr="009D5964">
        <w:rPr>
          <w:b/>
          <w:szCs w:val="28"/>
        </w:rPr>
        <w:t xml:space="preserve">Уважаемый </w:t>
      </w:r>
      <w:r w:rsidRPr="009D5964">
        <w:rPr>
          <w:b/>
        </w:rPr>
        <w:t>Азат Рустемович</w:t>
      </w:r>
      <w:r w:rsidRPr="009D5964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1" type="#_x0000_t75" style="position:absolute;left:0;text-align:left;margin-left:.85pt;margin-top:-.55pt;width:57.85pt;height:57.85pt;z-index:251668480;mso-position-horizontal-relative:text;mso-position-vertical-relative:text">
                  <v:imagedata r:id="rId7" o:title=""/>
                </v:shape>
                <o:OLEObject Type="Embed" ProgID="MSPhotoEd.3" ShapeID="_x0000_s1041" DrawAspect="Content" ObjectID="_1725448060" r:id="rId1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488FC" id="Line 15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5tGEwIAACo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0Neb&#10;RhMCAAAq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Главе Аксубаевског</w:t>
            </w:r>
            <w:r w:rsidRPr="00B92284">
              <w:rPr>
                <w:sz w:val="28"/>
                <w:szCs w:val="28"/>
                <w:lang w:val="tt-RU"/>
              </w:rPr>
              <w:t>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9D59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К.К.Гилманову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b/>
        </w:rPr>
      </w:pPr>
      <w:r w:rsidRPr="00237DD4">
        <w:rPr>
          <w:b/>
          <w:szCs w:val="28"/>
        </w:rPr>
        <w:t xml:space="preserve">Уважаемый </w:t>
      </w:r>
      <w:r w:rsidR="00237DD4" w:rsidRPr="00237DD4">
        <w:rPr>
          <w:b/>
        </w:rPr>
        <w:t>Камиль Камалович</w:t>
      </w:r>
      <w:r w:rsidRPr="00237DD4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2" type="#_x0000_t75" style="position:absolute;left:0;text-align:left;margin-left:.85pt;margin-top:-.55pt;width:57.85pt;height:57.85pt;z-index:251671552;mso-position-horizontal-relative:text;mso-position-vertical-relative:text">
                  <v:imagedata r:id="rId7" o:title=""/>
                </v:shape>
                <o:OLEObject Type="Embed" ProgID="MSPhotoEd.3" ShapeID="_x0000_s1042" DrawAspect="Content" ObjectID="_1725448061" r:id="rId2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4E5E6" id="Line 15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BvZEw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9vAb&#10;2RMCAAAq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237DD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Главе Атнинского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Г.Г.Хакимову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237DD4" w:rsidRPr="00237DD4">
        <w:rPr>
          <w:b/>
        </w:rPr>
        <w:t>Габдулахат Гилумханович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3" type="#_x0000_t75" style="position:absolute;left:0;text-align:left;margin-left:.85pt;margin-top:-.55pt;width:57.85pt;height:57.85pt;z-index:251674624;mso-position-horizontal-relative:text;mso-position-vertical-relative:text">
                  <v:imagedata r:id="rId7" o:title=""/>
                </v:shape>
                <o:OLEObject Type="Embed" ProgID="MSPhotoEd.3" ShapeID="_x0000_s1043" DrawAspect="Content" ObjectID="_1725448062" r:id="rId2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D53A" id="Line 15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GBhEw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ekhg&#10;YRMCAAAq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237DD4">
              <w:rPr>
                <w:sz w:val="28"/>
                <w:szCs w:val="28"/>
                <w:lang w:val="tt-RU"/>
              </w:rPr>
              <w:t>Балтасинского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</w:t>
            </w:r>
            <w:r w:rsidRPr="0066143D">
              <w:rPr>
                <w:b/>
                <w:sz w:val="28"/>
                <w:szCs w:val="28"/>
                <w:lang w:val="tt-RU"/>
              </w:rPr>
              <w:t>.Р.Нутфуллину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b/>
        </w:rPr>
      </w:pPr>
      <w:r w:rsidRPr="00237DD4">
        <w:rPr>
          <w:b/>
          <w:szCs w:val="28"/>
        </w:rPr>
        <w:t xml:space="preserve">Уважаемый </w:t>
      </w:r>
      <w:r w:rsidR="00237DD4" w:rsidRPr="00237DD4">
        <w:rPr>
          <w:b/>
        </w:rPr>
        <w:t>Рамиль Рашитович</w:t>
      </w:r>
      <w:r w:rsidRPr="00237DD4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3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3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3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4" type="#_x0000_t75" style="position:absolute;left:0;text-align:left;margin-left:.85pt;margin-top:-.55pt;width:57.85pt;height:57.85pt;z-index:251677696;mso-position-horizontal-relative:text;mso-position-vertical-relative:text">
                  <v:imagedata r:id="rId7" o:title=""/>
                </v:shape>
                <o:OLEObject Type="Embed" ProgID="MSPhotoEd.3" ShapeID="_x0000_s1044" DrawAspect="Content" ObjectID="_1725448063" r:id="rId3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3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B36B1" id="Line 15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1yEwIAACo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r4ed&#10;chMCAAAq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237DD4">
              <w:rPr>
                <w:sz w:val="28"/>
                <w:szCs w:val="28"/>
                <w:lang w:val="tt-RU"/>
              </w:rPr>
              <w:t>Верхнеуслонского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М.Г.Зиатдинову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237DD4">
        <w:rPr>
          <w:b/>
          <w:szCs w:val="28"/>
        </w:rPr>
        <w:t xml:space="preserve">Уважаемый </w:t>
      </w:r>
      <w:r w:rsidR="00237DD4" w:rsidRPr="00237DD4">
        <w:rPr>
          <w:b/>
        </w:rPr>
        <w:t>Марат Галимзянович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3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3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3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5" type="#_x0000_t75" style="position:absolute;left:0;text-align:left;margin-left:.85pt;margin-top:-.55pt;width:57.85pt;height:57.85pt;z-index:251680768;mso-position-horizontal-relative:text;mso-position-vertical-relative:text">
                  <v:imagedata r:id="rId7" o:title=""/>
                </v:shape>
                <o:OLEObject Type="Embed" ProgID="MSPhotoEd.3" ShapeID="_x0000_s1045" DrawAspect="Content" ObjectID="_1725448064" r:id="rId3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3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4BD3" id="Line 15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+bKEwIAACo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Iz/m&#10;yhMCAAAq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237DD4">
              <w:rPr>
                <w:sz w:val="28"/>
                <w:szCs w:val="28"/>
                <w:lang w:val="tt-RU"/>
              </w:rPr>
              <w:t>Высокогорского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7D6531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Р.</w:t>
            </w:r>
            <w:r w:rsidR="007D6531">
              <w:rPr>
                <w:b/>
                <w:sz w:val="28"/>
                <w:szCs w:val="28"/>
                <w:lang w:val="tt-RU"/>
              </w:rPr>
              <w:t>Ф</w:t>
            </w:r>
            <w:r w:rsidRPr="0066143D">
              <w:rPr>
                <w:b/>
                <w:sz w:val="28"/>
                <w:szCs w:val="28"/>
                <w:lang w:val="tt-RU"/>
              </w:rPr>
              <w:t>.</w:t>
            </w:r>
            <w:r w:rsidR="007D6531">
              <w:rPr>
                <w:b/>
                <w:sz w:val="28"/>
                <w:szCs w:val="28"/>
                <w:lang w:val="tt-RU"/>
              </w:rPr>
              <w:t>Хисамутдинову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b/>
        </w:rPr>
      </w:pPr>
      <w:r w:rsidRPr="00237DD4">
        <w:rPr>
          <w:b/>
          <w:szCs w:val="28"/>
        </w:rPr>
        <w:t xml:space="preserve">Уважаемый </w:t>
      </w:r>
      <w:r w:rsidR="007D6531">
        <w:rPr>
          <w:b/>
        </w:rPr>
        <w:t>Равиль Фаритович</w:t>
      </w:r>
      <w:r w:rsidRPr="00237DD4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4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4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4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6" type="#_x0000_t75" style="position:absolute;left:0;text-align:left;margin-left:.85pt;margin-top:-.55pt;width:57.85pt;height:57.85pt;z-index:251683840;mso-position-horizontal-relative:text;mso-position-vertical-relative:text">
                  <v:imagedata r:id="rId7" o:title=""/>
                </v:shape>
                <o:OLEObject Type="Embed" ProgID="MSPhotoEd.3" ShapeID="_x0000_s1046" DrawAspect="Content" ObjectID="_1725448065" r:id="rId4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4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8281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E6067" id="Line 15" o:spid="_x0000_s1026" style="position:absolute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+yWEgIAACo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237DD4">
              <w:rPr>
                <w:sz w:val="28"/>
                <w:szCs w:val="28"/>
                <w:lang w:val="tt-RU"/>
              </w:rPr>
              <w:t>Кайбицкого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А.И.Рахматуллину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237DD4" w:rsidRPr="00237DD4">
        <w:rPr>
          <w:b/>
        </w:rPr>
        <w:t>Альберт Ильгизарович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4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4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4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7" type="#_x0000_t75" style="position:absolute;left:0;text-align:left;margin-left:.85pt;margin-top:-.55pt;width:57.85pt;height:57.85pt;z-index:251686912;mso-position-horizontal-relative:text;mso-position-vertical-relative:text">
                  <v:imagedata r:id="rId7" o:title=""/>
                </v:shape>
                <o:OLEObject Type="Embed" ProgID="MSPhotoEd.3" ShapeID="_x0000_s1047" DrawAspect="Content" ObjectID="_1725448066" r:id="rId4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4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CCCD7" id="Line 15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5cuEgIAACo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237DD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Главе Лениногорского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Default="009D5964" w:rsidP="00237DD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237DD4" w:rsidRPr="00237DD4" w:rsidRDefault="00237DD4" w:rsidP="00237DD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Р.Г.Хусаинову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237DD4" w:rsidRDefault="009D5964" w:rsidP="00237DD4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237DD4">
        <w:rPr>
          <w:b/>
          <w:szCs w:val="28"/>
        </w:rPr>
        <w:t xml:space="preserve"> </w:t>
      </w:r>
      <w:r w:rsidR="00237DD4" w:rsidRPr="00237DD4">
        <w:rPr>
          <w:b/>
        </w:rPr>
        <w:t>Рягат Галиагзамович</w:t>
      </w:r>
      <w:r w:rsidRPr="00237DD4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5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5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5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8" type="#_x0000_t75" style="position:absolute;left:0;text-align:left;margin-left:.85pt;margin-top:-.55pt;width:57.85pt;height:57.85pt;z-index:251689984;mso-position-horizontal-relative:text;mso-position-vertical-relative:text">
                  <v:imagedata r:id="rId7" o:title=""/>
                </v:shape>
                <o:OLEObject Type="Embed" ProgID="MSPhotoEd.3" ShapeID="_x0000_s1048" DrawAspect="Content" ObjectID="_1725448067" r:id="rId5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5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9DC9C" id="Line 15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h4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cg1I&#10;e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237DD4">
              <w:rPr>
                <w:sz w:val="28"/>
                <w:szCs w:val="28"/>
                <w:lang w:val="tt-RU"/>
              </w:rPr>
              <w:t>Мамадышского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237DD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А.П.Иванову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237DD4">
        <w:rPr>
          <w:b/>
          <w:sz w:val="28"/>
          <w:szCs w:val="28"/>
          <w:lang w:val="tt-RU"/>
        </w:rPr>
        <w:t>Анатолий Петрович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5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5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5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49" type="#_x0000_t75" style="position:absolute;left:0;text-align:left;margin-left:.85pt;margin-top:-.55pt;width:57.85pt;height:57.85pt;z-index:251693056;mso-position-horizontal-relative:text;mso-position-vertical-relative:text">
                  <v:imagedata r:id="rId7" o:title=""/>
                </v:shape>
                <o:OLEObject Type="Embed" ProgID="MSPhotoEd.3" ShapeID="_x0000_s1049" DrawAspect="Content" ObjectID="_1725448068" r:id="rId5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5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B262F" id="Line 15" o:spid="_x0000_s1026" style="position:absolute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TPA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/rUz&#10;w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Мензелинского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5A3E58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А.Ф.Салахову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5A3E58" w:rsidRDefault="009D5964" w:rsidP="005A3E58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5A3E58" w:rsidRPr="005A3E58">
        <w:rPr>
          <w:b/>
        </w:rPr>
        <w:t>Айдар Фаслахович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6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6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6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0" type="#_x0000_t75" style="position:absolute;left:0;text-align:left;margin-left:.85pt;margin-top:-.55pt;width:57.85pt;height:57.85pt;z-index:251696128;mso-position-horizontal-relative:text;mso-position-vertical-relative:text">
                  <v:imagedata r:id="rId7" o:title=""/>
                </v:shape>
                <o:OLEObject Type="Embed" ProgID="MSPhotoEd.3" ShapeID="_x0000_s1050" DrawAspect="Content" ObjectID="_1725448069" r:id="rId6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6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22BE1" id="Line 15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7TEwIAACs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K3rO&#10;0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5A3E58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Мэру города Казани</w:t>
            </w:r>
          </w:p>
          <w:p w:rsidR="009D5964" w:rsidRPr="00B92284" w:rsidRDefault="005A3E58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И.Р.Метшину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5A3E58">
        <w:rPr>
          <w:b/>
          <w:sz w:val="28"/>
          <w:szCs w:val="28"/>
          <w:lang w:val="tt-RU"/>
        </w:rPr>
        <w:t>Ильсур Раисович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6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6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6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rPr>
          <w:color w:val="000000"/>
          <w:sz w:val="28"/>
          <w:szCs w:val="28"/>
        </w:rPr>
      </w:pP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1" type="#_x0000_t75" style="position:absolute;left:0;text-align:left;margin-left:.85pt;margin-top:-.55pt;width:57.85pt;height:57.85pt;z-index:251699200;mso-position-horizontal-relative:text;mso-position-vertical-relative:text">
                  <v:imagedata r:id="rId7" o:title=""/>
                </v:shape>
                <o:OLEObject Type="Embed" ProgID="MSPhotoEd.3" ShapeID="_x0000_s1051" DrawAspect="Content" ObjectID="_1725448070" r:id="rId6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6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EC688" id="Line 15" o:spid="_x0000_s1026" style="position:absolute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VrEw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p8K1&#10;a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7D6531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Нижнекамского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  <w:r w:rsidR="005A3E58">
              <w:rPr>
                <w:sz w:val="28"/>
                <w:szCs w:val="28"/>
                <w:lang w:val="tt-RU"/>
              </w:rPr>
              <w:t>,</w:t>
            </w:r>
          </w:p>
          <w:p w:rsidR="005A3E58" w:rsidRPr="00B92284" w:rsidRDefault="005A3E58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мэру г.Нижнекамска</w:t>
            </w:r>
          </w:p>
          <w:p w:rsidR="009D5964" w:rsidRPr="00B92284" w:rsidRDefault="007D6531" w:rsidP="007D6531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</w:t>
            </w:r>
            <w:r w:rsidR="005A3E58">
              <w:rPr>
                <w:b/>
                <w:sz w:val="28"/>
                <w:szCs w:val="28"/>
                <w:lang w:val="tt-RU"/>
              </w:rPr>
              <w:t>.</w:t>
            </w:r>
            <w:r>
              <w:rPr>
                <w:b/>
                <w:sz w:val="28"/>
                <w:szCs w:val="28"/>
                <w:lang w:val="tt-RU"/>
              </w:rPr>
              <w:t>Х</w:t>
            </w:r>
            <w:r w:rsidR="005A3E58">
              <w:rPr>
                <w:b/>
                <w:sz w:val="28"/>
                <w:szCs w:val="28"/>
                <w:lang w:val="tt-RU"/>
              </w:rPr>
              <w:t>.М</w:t>
            </w:r>
            <w:r>
              <w:rPr>
                <w:b/>
                <w:sz w:val="28"/>
                <w:szCs w:val="28"/>
                <w:lang w:val="tt-RU"/>
              </w:rPr>
              <w:t>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7D6531">
        <w:rPr>
          <w:b/>
          <w:sz w:val="28"/>
          <w:szCs w:val="28"/>
          <w:lang w:val="tt-RU"/>
        </w:rPr>
        <w:t>Рамиль</w:t>
      </w:r>
      <w:r w:rsidR="005A3E58">
        <w:rPr>
          <w:b/>
          <w:sz w:val="28"/>
          <w:szCs w:val="28"/>
          <w:lang w:val="tt-RU"/>
        </w:rPr>
        <w:t xml:space="preserve"> </w:t>
      </w:r>
      <w:r w:rsidR="007D6531">
        <w:rPr>
          <w:b/>
          <w:sz w:val="28"/>
          <w:szCs w:val="28"/>
          <w:lang w:val="tt-RU"/>
        </w:rPr>
        <w:t>Хамзович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7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7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Pr="00C25C15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7D6531" w:rsidRDefault="007D6531" w:rsidP="007D6531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7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7D6531" w:rsidRDefault="007D6531" w:rsidP="007D6531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ind w:firstLine="709"/>
        <w:jc w:val="both"/>
        <w:rPr>
          <w:sz w:val="28"/>
          <w:szCs w:val="28"/>
        </w:rPr>
      </w:pP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7D6531" w:rsidRDefault="007D6531" w:rsidP="007D653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7D6531" w:rsidRDefault="007D6531" w:rsidP="007D6531">
      <w:pPr>
        <w:ind w:right="-1"/>
        <w:jc w:val="both"/>
        <w:rPr>
          <w:color w:val="000000"/>
          <w:sz w:val="28"/>
          <w:szCs w:val="28"/>
        </w:rPr>
      </w:pPr>
    </w:p>
    <w:p w:rsidR="007D6531" w:rsidRPr="009D5964" w:rsidRDefault="007D6531" w:rsidP="007D6531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7D6531" w:rsidRPr="009D5964" w:rsidRDefault="007D6531" w:rsidP="007D6531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2" type="#_x0000_t75" style="position:absolute;left:0;text-align:left;margin-left:.85pt;margin-top:-.55pt;width:57.85pt;height:57.85pt;z-index:251702272;mso-position-horizontal-relative:text;mso-position-vertical-relative:text">
                  <v:imagedata r:id="rId7" o:title=""/>
                </v:shape>
                <o:OLEObject Type="Embed" ProgID="MSPhotoEd.3" ShapeID="_x0000_s1052" DrawAspect="Content" ObjectID="_1725448071" r:id="rId7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7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C8D08" id="Line 15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TX0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geU1&#10;9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Новошешминского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5A3E58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В.М.Козлову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5A3E58">
        <w:rPr>
          <w:b/>
          <w:sz w:val="28"/>
          <w:szCs w:val="28"/>
          <w:lang w:val="tt-RU"/>
        </w:rPr>
        <w:t>Вячеслав Михайлович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7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7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7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3" type="#_x0000_t75" style="position:absolute;left:0;text-align:left;margin-left:.85pt;margin-top:-.55pt;width:57.85pt;height:57.85pt;z-index:251705344;mso-position-horizontal-relative:text;mso-position-vertical-relative:text">
                  <v:imagedata r:id="rId7" o:title=""/>
                </v:shape>
                <o:OLEObject Type="Embed" ProgID="MSPhotoEd.3" ShapeID="_x0000_s1053" DrawAspect="Content" ObjectID="_1725448072" r:id="rId7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7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FF40" id="Line 15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5M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DV1O&#10;T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Сабинского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5A3E58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Р.Н.Минниханову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5A3E58" w:rsidRDefault="009D5964" w:rsidP="005A3E58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5A3E58" w:rsidRPr="005A3E58">
        <w:rPr>
          <w:b/>
        </w:rPr>
        <w:t>Раис Нургалиевич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8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8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8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4" type="#_x0000_t75" style="position:absolute;left:0;text-align:left;margin-left:.85pt;margin-top:-.55pt;width:57.85pt;height:57.85pt;z-index:251708416;mso-position-horizontal-relative:text;mso-position-vertical-relative:text">
                  <v:imagedata r:id="rId7" o:title=""/>
                </v:shape>
                <o:OLEObject Type="Embed" ProgID="MSPhotoEd.3" ShapeID="_x0000_s1054" DrawAspect="Content" ObjectID="_1725448073" r:id="rId8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8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40DA9" id="Line 15" o:spid="_x0000_s1026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NfEwIAACs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2JKz&#10;X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Азнакаевского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5A3E58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М.З.Шайдуллину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5A3E58">
        <w:rPr>
          <w:b/>
          <w:sz w:val="28"/>
          <w:szCs w:val="28"/>
          <w:lang w:val="tt-RU"/>
        </w:rPr>
        <w:t>Марсель Зуфарович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8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8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8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5" type="#_x0000_t75" style="position:absolute;left:0;text-align:left;margin-left:.85pt;margin-top:-.55pt;width:57.85pt;height:57.85pt;z-index:251711488;mso-position-horizontal-relative:text;mso-position-vertical-relative:text">
                  <v:imagedata r:id="rId7" o:title=""/>
                </v:shape>
                <o:OLEObject Type="Embed" ProgID="MSPhotoEd.3" ShapeID="_x0000_s1055" DrawAspect="Content" ObjectID="_1725448074" r:id="rId8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8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1046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7F3DB" id="Line 15" o:spid="_x0000_s1026" style="position:absolute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jnEwIAACs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VCrI&#10;5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5A3E58">
              <w:rPr>
                <w:sz w:val="28"/>
                <w:szCs w:val="28"/>
                <w:lang w:val="tt-RU"/>
              </w:rPr>
              <w:t>Актанышского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1E58C0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Л.Р.Зарипову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1E58C0">
        <w:rPr>
          <w:b/>
          <w:sz w:val="28"/>
          <w:szCs w:val="28"/>
          <w:lang w:val="tt-RU"/>
        </w:rPr>
        <w:t>Ленар Рафакович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9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9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9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6" type="#_x0000_t75" style="position:absolute;left:0;text-align:left;margin-left:.85pt;margin-top:-.55pt;width:57.85pt;height:57.85pt;z-index:251714560;mso-position-horizontal-relative:text;mso-position-vertical-relative:text">
                  <v:imagedata r:id="rId7" o:title=""/>
                </v:shape>
                <o:OLEObject Type="Embed" ProgID="MSPhotoEd.3" ShapeID="_x0000_s1056" DrawAspect="Content" ObjectID="_1725448075" r:id="rId9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9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F921B" id="Line 15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K7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1drC&#10;u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92FC4">
              <w:rPr>
                <w:sz w:val="28"/>
                <w:szCs w:val="28"/>
                <w:lang w:val="tt-RU"/>
              </w:rPr>
              <w:t>Алексеевского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92FC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66143D">
              <w:rPr>
                <w:b/>
                <w:sz w:val="28"/>
                <w:szCs w:val="28"/>
                <w:lang w:val="tt-RU"/>
              </w:rPr>
              <w:t>С.А.Демидову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092FC4">
        <w:rPr>
          <w:b/>
          <w:sz w:val="28"/>
          <w:szCs w:val="28"/>
          <w:lang w:val="tt-RU"/>
        </w:rPr>
        <w:t>Сергей Анатольевич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9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9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9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7" type="#_x0000_t75" style="position:absolute;left:0;text-align:left;margin-left:.85pt;margin-top:-.55pt;width:57.85pt;height:57.85pt;z-index:251717632;mso-position-horizontal-relative:text;mso-position-vertical-relative:text">
                  <v:imagedata r:id="rId7" o:title=""/>
                </v:shape>
                <o:OLEObject Type="Embed" ProgID="MSPhotoEd.3" ShapeID="_x0000_s1057" DrawAspect="Content" ObjectID="_1725448076" r:id="rId9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9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40DF6" id="Line 15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kD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WWK5&#10;Ax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Алькеевского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713E55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А.Ф.Никошину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713E55">
        <w:rPr>
          <w:b/>
          <w:sz w:val="28"/>
          <w:szCs w:val="28"/>
          <w:lang w:val="tt-RU"/>
        </w:rPr>
        <w:t>Александр Федорович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0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0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0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8" type="#_x0000_t75" style="position:absolute;left:0;text-align:left;margin-left:.85pt;margin-top:-.55pt;width:57.85pt;height:57.85pt;z-index:251720704;mso-position-horizontal-relative:text;mso-position-vertical-relative:text">
                  <v:imagedata r:id="rId7" o:title=""/>
                </v:shape>
                <o:OLEObject Type="Embed" ProgID="MSPhotoEd.3" ShapeID="_x0000_s1058" DrawAspect="Content" ObjectID="_1725448077" r:id="rId10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0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0B764" id="Line 15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5tbi&#10;jh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 xml:space="preserve">Альметьевского 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Т.Д.Нагуманову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713E55">
        <w:rPr>
          <w:b/>
          <w:sz w:val="28"/>
          <w:szCs w:val="28"/>
          <w:lang w:val="tt-RU"/>
        </w:rPr>
        <w:t>Тимур Дмитриевич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0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0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0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59" type="#_x0000_t75" style="position:absolute;left:0;text-align:left;margin-left:.85pt;margin-top:-.55pt;width:57.85pt;height:57.85pt;z-index:251723776;mso-position-horizontal-relative:text;mso-position-vertical-relative:text">
                  <v:imagedata r:id="rId7" o:title=""/>
                </v:shape>
                <o:OLEObject Type="Embed" ProgID="MSPhotoEd.3" ShapeID="_x0000_s1059" DrawAspect="Content" ObjectID="_1725448078" r:id="rId10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0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2275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E627F" id="Line 15" o:spid="_x0000_s1026" style="position:absolute;z-index:251722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k2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am6Z&#10;Nh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713E55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Главе Апастовског</w:t>
            </w:r>
            <w:r w:rsidR="009D5964" w:rsidRPr="00B92284">
              <w:rPr>
                <w:sz w:val="28"/>
                <w:szCs w:val="28"/>
                <w:lang w:val="tt-RU"/>
              </w:rPr>
              <w:t>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1E58C0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А.Г.Зиганшину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1E58C0">
        <w:rPr>
          <w:b/>
        </w:rPr>
        <w:t>Айрат Габдулхакович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1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1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1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0" type="#_x0000_t75" style="position:absolute;left:0;text-align:left;margin-left:.85pt;margin-top:-.55pt;width:57.85pt;height:57.85pt;z-index:251726848;mso-position-horizontal-relative:text;mso-position-vertical-relative:text">
                  <v:imagedata r:id="rId7" o:title=""/>
                </v:shape>
                <o:OLEObject Type="Embed" ProgID="MSPhotoEd.3" ShapeID="_x0000_s1060" DrawAspect="Content" ObjectID="_1725448079" r:id="rId11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1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888C" id="Line 15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WQlFAIAACs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L+h&#10;ZCU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Арского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И.Г.Нуриеву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713E55" w:rsidRPr="00713E55">
        <w:rPr>
          <w:b/>
        </w:rPr>
        <w:t>Ильшат Габделфартович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1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1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Pr="00C25C15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E58C0" w:rsidRDefault="001E58C0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1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E58C0" w:rsidRDefault="001E58C0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ind w:firstLine="709"/>
        <w:jc w:val="both"/>
        <w:rPr>
          <w:sz w:val="28"/>
          <w:szCs w:val="28"/>
        </w:rPr>
      </w:pP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E58C0" w:rsidRDefault="001E58C0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E58C0" w:rsidRDefault="001E58C0" w:rsidP="00AF3E79">
      <w:pPr>
        <w:rPr>
          <w:color w:val="000000"/>
          <w:sz w:val="28"/>
          <w:szCs w:val="28"/>
        </w:rPr>
      </w:pPr>
    </w:p>
    <w:p w:rsidR="001E58C0" w:rsidRDefault="001E58C0" w:rsidP="00AF3E79">
      <w:pPr>
        <w:ind w:right="-1"/>
        <w:jc w:val="both"/>
        <w:rPr>
          <w:color w:val="000000"/>
          <w:sz w:val="28"/>
          <w:szCs w:val="28"/>
        </w:rPr>
      </w:pPr>
    </w:p>
    <w:p w:rsidR="001E58C0" w:rsidRPr="009D5964" w:rsidRDefault="001E58C0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E58C0" w:rsidRPr="009D5964" w:rsidRDefault="001E58C0" w:rsidP="001E58C0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1" type="#_x0000_t75" style="position:absolute;left:0;text-align:left;margin-left:.85pt;margin-top:-.55pt;width:57.85pt;height:57.85pt;z-index:251729920;mso-position-horizontal-relative:text;mso-position-vertical-relative:text">
                  <v:imagedata r:id="rId7" o:title=""/>
                </v:shape>
                <o:OLEObject Type="Embed" ProgID="MSPhotoEd.3" ShapeID="_x0000_s1061" DrawAspect="Content" ObjectID="_1725448080" r:id="rId11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1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C188D" id="Line 15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+dEw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Mxkf&#10;n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Бавлинского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6B061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И.И.Гузаирову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6B0614">
        <w:rPr>
          <w:b/>
        </w:rPr>
        <w:t>Ильяс Исмагилович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2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2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2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2" type="#_x0000_t75" style="position:absolute;left:0;text-align:left;margin-left:.85pt;margin-top:-.55pt;width:57.85pt;height:57.85pt;z-index:251732992;mso-position-horizontal-relative:text;mso-position-vertical-relative:text">
                  <v:imagedata r:id="rId7" o:title=""/>
                </v:shape>
                <o:OLEObject Type="Embed" ProgID="MSPhotoEd.3" ShapeID="_x0000_s1062" DrawAspect="Content" ObjectID="_1725448081" r:id="rId12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2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EBEB3" id="Line 15" o:spid="_x0000_s1026" style="position:absolute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8C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FT6f&#10;Ah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Бугульминского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Л.Р.Закирову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713E55" w:rsidRPr="00713E55">
        <w:rPr>
          <w:b/>
        </w:rPr>
        <w:t>Линар Рустамович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2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2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2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3" type="#_x0000_t75" style="position:absolute;left:0;text-align:left;margin-left:.85pt;margin-top:-.55pt;width:57.85pt;height:57.85pt;z-index:251736064;mso-position-horizontal-relative:text;mso-position-vertical-relative:text">
                  <v:imagedata r:id="rId7" o:title=""/>
                </v:shape>
                <o:OLEObject Type="Embed" ProgID="MSPhotoEd.3" ShapeID="_x0000_s1063" DrawAspect="Content" ObjectID="_1725448082" r:id="rId12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2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290F0" id="Line 15" o:spid="_x0000_s1026" style="position:absolute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S6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mYbk&#10;uh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Буинского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Р.Р.Камартдинову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713E55" w:rsidRPr="00713E55">
        <w:rPr>
          <w:b/>
        </w:rPr>
        <w:t>Ранис Рафисович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3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3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3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4" type="#_x0000_t75" style="position:absolute;left:0;text-align:left;margin-left:.85pt;margin-top:-.55pt;width:57.85pt;height:57.85pt;z-index:251739136;mso-position-horizontal-relative:text;mso-position-vertical-relative:text">
                  <v:imagedata r:id="rId7" o:title=""/>
                </v:shape>
                <o:OLEObject Type="Embed" ProgID="MSPhotoEd.3" ShapeID="_x0000_s1064" DrawAspect="Content" ObjectID="_1725448083" r:id="rId13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3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7BEB" id="Line 15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TEkZ&#10;q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Дрожжановского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М.Р.Гафарову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713E55">
        <w:rPr>
          <w:b/>
          <w:sz w:val="28"/>
          <w:szCs w:val="28"/>
          <w:lang w:val="tt-RU"/>
        </w:rPr>
        <w:t>Марат Ринатович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3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3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3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5" type="#_x0000_t75" style="position:absolute;left:0;text-align:left;margin-left:.85pt;margin-top:-.55pt;width:57.85pt;height:57.85pt;z-index:251742208;mso-position-horizontal-relative:text;mso-position-vertical-relative:text">
                  <v:imagedata r:id="rId7" o:title=""/>
                </v:shape>
                <o:OLEObject Type="Embed" ProgID="MSPhotoEd.3" ShapeID="_x0000_s1065" DrawAspect="Content" ObjectID="_1725448084" r:id="rId13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3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3297C" id="Line 15" o:spid="_x0000_s1026" style="position:absolute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WIREwIAACs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wPFi&#10;E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713E55">
              <w:rPr>
                <w:sz w:val="28"/>
                <w:szCs w:val="28"/>
                <w:lang w:val="tt-RU"/>
              </w:rPr>
              <w:t>Елабужского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713E55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Р.М.Нуриеву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713E55" w:rsidRPr="00713E55">
        <w:rPr>
          <w:b/>
        </w:rPr>
        <w:t>Рустем Мидхатович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4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4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4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6" type="#_x0000_t75" style="position:absolute;left:0;text-align:left;margin-left:.85pt;margin-top:-.55pt;width:57.85pt;height:57.85pt;z-index:251745280;mso-position-horizontal-relative:text;mso-position-vertical-relative:text">
                  <v:imagedata r:id="rId7" o:title=""/>
                </v:shape>
                <o:OLEObject Type="Embed" ProgID="MSPhotoEd.3" ShapeID="_x0000_s1066" DrawAspect="Content" ObjectID="_1725448085" r:id="rId14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4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16355" id="Line 15" o:spid="_x0000_s1026" style="position:absolute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hN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QQFo&#10;T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Заинского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16870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Р.Г.Каримову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713E55" w:rsidRDefault="009D5964" w:rsidP="00713E55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713E55" w:rsidRPr="00713E55">
        <w:rPr>
          <w:b/>
        </w:rPr>
        <w:t>Разиф Галиевич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4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4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4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7" type="#_x0000_t75" style="position:absolute;left:0;text-align:left;margin-left:.85pt;margin-top:-.55pt;width:57.85pt;height:57.85pt;z-index:251748352;mso-position-horizontal-relative:text;mso-position-vertical-relative:text">
                  <v:imagedata r:id="rId7" o:title=""/>
                </v:shape>
                <o:OLEObject Type="Embed" ProgID="MSPhotoEd.3" ShapeID="_x0000_s1067" DrawAspect="Content" ObjectID="_1725448086" r:id="rId14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4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2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36D41" id="Line 15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RP1Ew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zbkT&#10;9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Зеленодольского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9D59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 w:rsidRPr="00B92284">
              <w:rPr>
                <w:b/>
                <w:sz w:val="28"/>
                <w:szCs w:val="28"/>
                <w:lang w:val="tt-RU"/>
              </w:rPr>
              <w:t>М.П.Афанасьеву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tt-RU"/>
        </w:rPr>
        <w:t>Михаил Павлович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5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5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5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8" type="#_x0000_t75" style="position:absolute;left:0;text-align:left;margin-left:.85pt;margin-top:-.55pt;width:57.85pt;height:57.85pt;z-index:251751424;mso-position-horizontal-relative:text;mso-position-vertical-relative:text">
                  <v:imagedata r:id="rId7" o:title=""/>
                </v:shape>
                <o:OLEObject Type="Embed" ProgID="MSPhotoEd.3" ShapeID="_x0000_s1068" DrawAspect="Content" ObjectID="_1725448087" r:id="rId15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5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7A364" id="Line 15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VWJU&#10;ah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016870" w:rsidP="00016870">
            <w:pPr>
              <w:ind w:left="1621" w:right="-28" w:hanging="709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Мэру города Набережные Челны</w:t>
            </w:r>
          </w:p>
          <w:p w:rsidR="009D5964" w:rsidRPr="00B92284" w:rsidRDefault="00016870" w:rsidP="00016870">
            <w:pPr>
              <w:ind w:left="1621" w:right="282" w:hanging="709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Н.Г.Магдееву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016870" w:rsidRDefault="009D5964" w:rsidP="00016870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016870" w:rsidRPr="00016870">
        <w:rPr>
          <w:b/>
        </w:rPr>
        <w:t>Наиль Гамбарович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5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5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5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69" type="#_x0000_t75" style="position:absolute;left:0;text-align:left;margin-left:.85pt;margin-top:-.55pt;width:57.85pt;height:57.85pt;z-index:251754496;mso-position-horizontal-relative:text;mso-position-vertical-relative:text">
                  <v:imagedata r:id="rId7" o:title=""/>
                </v:shape>
                <o:OLEObject Type="Embed" ProgID="MSPhotoEd.3" ShapeID="_x0000_s1069" DrawAspect="Content" ObjectID="_1725448088" r:id="rId15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5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347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28F94" id="Line 15" o:spid="_x0000_s1026" style="position:absolute;z-index:251753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/S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Nna&#10;L9I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Камско-Устьинского</w:t>
            </w:r>
          </w:p>
          <w:p w:rsidR="009D5964" w:rsidRPr="00B92284" w:rsidRDefault="009D5964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16870" w:rsidP="00016870">
            <w:pPr>
              <w:ind w:left="1479" w:right="282" w:hanging="141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Н.А.В</w:t>
            </w:r>
            <w:r w:rsidR="006B0614">
              <w:rPr>
                <w:b/>
                <w:sz w:val="28"/>
                <w:szCs w:val="28"/>
                <w:lang w:val="tt-RU"/>
              </w:rPr>
              <w:t>а</w:t>
            </w:r>
            <w:r>
              <w:rPr>
                <w:b/>
                <w:sz w:val="28"/>
                <w:szCs w:val="28"/>
                <w:lang w:val="tt-RU"/>
              </w:rPr>
              <w:t>зыхову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016870" w:rsidRDefault="009D5964" w:rsidP="009D5964">
      <w:pPr>
        <w:suppressAutoHyphens/>
        <w:jc w:val="center"/>
        <w:rPr>
          <w:b/>
          <w:lang w:val="tt-RU"/>
        </w:rPr>
      </w:pPr>
      <w:r w:rsidRPr="00016870">
        <w:rPr>
          <w:b/>
          <w:sz w:val="28"/>
          <w:szCs w:val="28"/>
        </w:rPr>
        <w:t xml:space="preserve">Уважаемый </w:t>
      </w:r>
      <w:r w:rsidR="00016870" w:rsidRPr="00016870">
        <w:rPr>
          <w:b/>
          <w:sz w:val="28"/>
          <w:szCs w:val="28"/>
          <w:lang w:val="tt-RU"/>
        </w:rPr>
        <w:t>Наиль Альбертович</w:t>
      </w:r>
      <w:r w:rsidRPr="00016870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6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6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6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0" type="#_x0000_t75" style="position:absolute;left:0;text-align:left;margin-left:.85pt;margin-top:-.55pt;width:57.85pt;height:57.85pt;z-index:251757568;mso-position-horizontal-relative:text;mso-position-vertical-relative:text">
                  <v:imagedata r:id="rId7" o:title=""/>
                </v:shape>
                <o:OLEObject Type="Embed" ProgID="MSPhotoEd.3" ShapeID="_x0000_s1070" DrawAspect="Content" ObjectID="_1725448089" r:id="rId16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6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654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9A42F" id="Line 15" o:spid="_x0000_s1026" style="position:absolute;z-index:251756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LBFAIAACsEAAAOAAAAZHJzL2Uyb0RvYy54bWysU02P2yAQvVfqf0DcE3+sk2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AwV&#10;0sE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Кукморского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16870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С.Д.Д</w:t>
            </w:r>
            <w:r w:rsidR="006B0614">
              <w:rPr>
                <w:b/>
                <w:sz w:val="28"/>
                <w:szCs w:val="28"/>
                <w:lang w:val="tt-RU"/>
              </w:rPr>
              <w:t>и</w:t>
            </w:r>
            <w:r>
              <w:rPr>
                <w:b/>
                <w:sz w:val="28"/>
                <w:szCs w:val="28"/>
                <w:lang w:val="tt-RU"/>
              </w:rPr>
              <w:t>митриеву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016870">
        <w:rPr>
          <w:b/>
          <w:sz w:val="28"/>
          <w:szCs w:val="28"/>
          <w:lang w:val="tt-RU"/>
        </w:rPr>
        <w:t>Сергей Димитриевич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6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6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6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1" type="#_x0000_t75" style="position:absolute;left:0;text-align:left;margin-left:.85pt;margin-top:-.55pt;width:57.85pt;height:57.85pt;z-index:251760640;mso-position-horizontal-relative:text;mso-position-vertical-relative:text">
                  <v:imagedata r:id="rId7" o:title=""/>
                </v:shape>
                <o:OLEObject Type="Embed" ProgID="MSPhotoEd.3" ShapeID="_x0000_s1071" DrawAspect="Content" ObjectID="_1725448090" r:id="rId16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6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823CB" id="Line 15" o:spid="_x0000_s1026" style="position:absolute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l5EwIAACs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gK2p&#10;e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Менделеевского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6B061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Р.И.Беляеву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6B0614">
        <w:rPr>
          <w:b/>
          <w:sz w:val="28"/>
          <w:szCs w:val="28"/>
          <w:lang w:val="tt-RU"/>
        </w:rPr>
        <w:t>Радмир Ильдарович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7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7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7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2" type="#_x0000_t75" style="position:absolute;left:0;text-align:left;margin-left:.85pt;margin-top:-.55pt;width:57.85pt;height:57.85pt;z-index:251763712;mso-position-horizontal-relative:text;mso-position-vertical-relative:text">
                  <v:imagedata r:id="rId7" o:title=""/>
                </v:shape>
                <o:OLEObject Type="Embed" ProgID="MSPhotoEd.3" ShapeID="_x0000_s1072" DrawAspect="Content" ObjectID="_1725448091" r:id="rId17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7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9F050" id="Line 15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nm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KaK&#10;KeY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Муслюмовского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6B061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А.Р.Хузину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016870" w:rsidRDefault="009D5964" w:rsidP="00016870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6B0614">
        <w:rPr>
          <w:b/>
        </w:rPr>
        <w:t>Альберт Робертович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7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7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7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3" type="#_x0000_t75" style="position:absolute;left:0;text-align:left;margin-left:.85pt;margin-top:-.55pt;width:57.85pt;height:57.85pt;z-index:251766784;mso-position-horizontal-relative:text;mso-position-vertical-relative:text">
                  <v:imagedata r:id="rId7" o:title=""/>
                </v:shape>
                <o:OLEObject Type="Embed" ProgID="MSPhotoEd.3" ShapeID="_x0000_s1073" DrawAspect="Content" ObjectID="_1725448092" r:id="rId17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7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D7A68" id="Line 15" o:spid="_x0000_s1026" style="position:absolute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lJe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Coy&#10;Ul4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Нурлатского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16870" w:rsidP="00016870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А.С.Ахметшину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016870">
        <w:rPr>
          <w:b/>
          <w:sz w:val="28"/>
          <w:szCs w:val="28"/>
          <w:lang w:val="tt-RU"/>
        </w:rPr>
        <w:t>Алмаз Салимович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8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8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8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4" type="#_x0000_t75" style="position:absolute;left:0;text-align:left;margin-left:.85pt;margin-top:-.55pt;width:57.85pt;height:57.85pt;z-index:251769856;mso-position-horizontal-relative:text;mso-position-vertical-relative:text">
                  <v:imagedata r:id="rId7" o:title=""/>
                </v:shape>
                <o:OLEObject Type="Embed" ProgID="MSPhotoEd.3" ShapeID="_x0000_s1074" DrawAspect="Content" ObjectID="_1725448093" r:id="rId18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8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6883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93668" id="Line 15" o:spid="_x0000_s1026" style="position:absolute;z-index:25176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a9NFAIAACsEAAAOAAAAZHJzL2Uyb0RvYy54bWysU8GO2yAQvVfqPyDuie2s4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P/9&#10;r00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016870">
              <w:rPr>
                <w:sz w:val="28"/>
                <w:szCs w:val="28"/>
                <w:lang w:val="tt-RU"/>
              </w:rPr>
              <w:t>Пестречинского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016870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И.М.Кашапову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016870" w:rsidRDefault="009D5964" w:rsidP="00016870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016870" w:rsidRPr="00016870">
        <w:rPr>
          <w:b/>
        </w:rPr>
        <w:t>Ильхам Миннеханович</w:t>
      </w:r>
      <w:r w:rsidRPr="00016870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8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8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Pr="00C25C15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6B0614" w:rsidRDefault="006B0614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8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6B0614" w:rsidRDefault="006B0614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ind w:firstLine="709"/>
        <w:jc w:val="both"/>
        <w:rPr>
          <w:sz w:val="28"/>
          <w:szCs w:val="28"/>
        </w:rPr>
      </w:pP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6B0614" w:rsidRDefault="006B0614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6B0614" w:rsidRDefault="006B0614" w:rsidP="00AF3E79">
      <w:pPr>
        <w:rPr>
          <w:color w:val="000000"/>
          <w:sz w:val="28"/>
          <w:szCs w:val="28"/>
        </w:rPr>
      </w:pPr>
    </w:p>
    <w:p w:rsidR="006B0614" w:rsidRDefault="006B0614" w:rsidP="00AF3E79">
      <w:pPr>
        <w:ind w:right="-1"/>
        <w:jc w:val="both"/>
        <w:rPr>
          <w:color w:val="000000"/>
          <w:sz w:val="28"/>
          <w:szCs w:val="28"/>
        </w:rPr>
      </w:pPr>
    </w:p>
    <w:p w:rsidR="006B0614" w:rsidRPr="009D5964" w:rsidRDefault="006B0614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6B0614" w:rsidRPr="009D5964" w:rsidRDefault="006B0614" w:rsidP="006B061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5" type="#_x0000_t75" style="position:absolute;left:0;text-align:left;margin-left:.85pt;margin-top:-.55pt;width:57.85pt;height:57.85pt;z-index:251772928;mso-position-horizontal-relative:text;mso-position-vertical-relative:text">
                  <v:imagedata r:id="rId7" o:title=""/>
                </v:shape>
                <o:OLEObject Type="Embed" ProgID="MSPhotoEd.3" ShapeID="_x0000_s1075" DrawAspect="Content" ObjectID="_1725448094" r:id="rId18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8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7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493E0" id="Line 15" o:spid="_x0000_s1026" style="position:absolute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T1FAIAACs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HNF&#10;1PU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AF3E79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И.о. </w:t>
            </w:r>
            <w:r w:rsidR="00183E94">
              <w:rPr>
                <w:sz w:val="28"/>
                <w:szCs w:val="28"/>
                <w:lang w:val="tt-RU"/>
              </w:rPr>
              <w:t>р</w:t>
            </w:r>
            <w:r>
              <w:rPr>
                <w:sz w:val="28"/>
                <w:szCs w:val="28"/>
                <w:lang w:val="tt-RU"/>
              </w:rPr>
              <w:t>уководителя Исполнительного комитета</w:t>
            </w:r>
            <w:r w:rsidR="009D5964" w:rsidRPr="00B92284">
              <w:rPr>
                <w:sz w:val="28"/>
                <w:szCs w:val="28"/>
                <w:lang w:val="tt-RU"/>
              </w:rPr>
              <w:t xml:space="preserve"> </w:t>
            </w:r>
            <w:r w:rsidR="00016870">
              <w:rPr>
                <w:sz w:val="28"/>
                <w:szCs w:val="28"/>
                <w:lang w:val="tt-RU"/>
              </w:rPr>
              <w:t>Рыбно-Слободского</w:t>
            </w:r>
          </w:p>
          <w:p w:rsidR="009D5964" w:rsidRPr="00B92284" w:rsidRDefault="009D5964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016870">
            <w:pPr>
              <w:ind w:left="1338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AF3E79" w:rsidP="00AF3E79">
            <w:pPr>
              <w:ind w:left="1621" w:right="282" w:hanging="283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</w:t>
            </w:r>
            <w:r w:rsidR="00016870">
              <w:rPr>
                <w:b/>
                <w:sz w:val="28"/>
                <w:szCs w:val="28"/>
                <w:lang w:val="tt-RU"/>
              </w:rPr>
              <w:t>.Р.</w:t>
            </w:r>
            <w:r>
              <w:rPr>
                <w:b/>
                <w:sz w:val="28"/>
                <w:szCs w:val="28"/>
                <w:lang w:val="tt-RU"/>
              </w:rPr>
              <w:t>Ислямову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AF3E79">
        <w:rPr>
          <w:b/>
          <w:sz w:val="28"/>
          <w:szCs w:val="28"/>
          <w:lang w:val="tt-RU"/>
        </w:rPr>
        <w:t>Радик Рамисович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9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9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83E94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9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83E94" w:rsidRDefault="00183E94" w:rsidP="00183E94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83E94" w:rsidRDefault="00183E94" w:rsidP="00183E94">
      <w:pPr>
        <w:ind w:firstLine="567"/>
        <w:jc w:val="both"/>
        <w:rPr>
          <w:sz w:val="28"/>
          <w:szCs w:val="28"/>
        </w:rPr>
      </w:pPr>
    </w:p>
    <w:p w:rsidR="00183E94" w:rsidRDefault="00183E94" w:rsidP="007522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83E94" w:rsidRDefault="00183E94" w:rsidP="007522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83E94" w:rsidRDefault="00183E94" w:rsidP="00752227">
      <w:pPr>
        <w:ind w:right="-1"/>
        <w:jc w:val="both"/>
        <w:rPr>
          <w:color w:val="000000"/>
          <w:sz w:val="28"/>
          <w:szCs w:val="28"/>
        </w:rPr>
      </w:pPr>
    </w:p>
    <w:p w:rsidR="00183E94" w:rsidRPr="009D5964" w:rsidRDefault="00183E94" w:rsidP="00752227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83E94" w:rsidRPr="009D5964" w:rsidRDefault="00183E94" w:rsidP="00183E9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6" type="#_x0000_t75" style="position:absolute;left:0;text-align:left;margin-left:.85pt;margin-top:-.55pt;width:57.85pt;height:57.85pt;z-index:251776000;mso-position-horizontal-relative:text;mso-position-vertical-relative:text">
                  <v:imagedata r:id="rId7" o:title=""/>
                </v:shape>
                <o:OLEObject Type="Embed" ProgID="MSPhotoEd.3" ShapeID="_x0000_s1076" DrawAspect="Content" ObjectID="_1725448095" r:id="rId19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9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7497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F63CD8" id="Line 15" o:spid="_x0000_s1026" style="position:absolute;z-index:251774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6pEw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8rXe&#10;q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EB0264">
              <w:rPr>
                <w:sz w:val="28"/>
                <w:szCs w:val="28"/>
                <w:lang w:val="tt-RU"/>
              </w:rPr>
              <w:t>Сармановского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Ф.М.Хуснуллину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Фарит Мунавирович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19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19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19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7" type="#_x0000_t75" style="position:absolute;left:0;text-align:left;margin-left:.85pt;margin-top:-.55pt;width:57.85pt;height:57.85pt;z-index:251779072;mso-position-horizontal-relative:text;mso-position-vertical-relative:text">
                  <v:imagedata r:id="rId7" o:title=""/>
                </v:shape>
                <o:OLEObject Type="Embed" ProgID="MSPhotoEd.3" ShapeID="_x0000_s1077" DrawAspect="Content" ObjectID="_1725448096" r:id="rId19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19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7804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3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15A92" id="Line 15" o:spid="_x0000_s1026" style="position:absolute;z-index:251778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UR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fg2l&#10;ER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1F0A31">
              <w:rPr>
                <w:sz w:val="28"/>
                <w:szCs w:val="28"/>
                <w:lang w:val="tt-RU"/>
              </w:rPr>
              <w:t>Спасс</w:t>
            </w:r>
            <w:r w:rsidR="00EB0264">
              <w:rPr>
                <w:sz w:val="28"/>
                <w:szCs w:val="28"/>
                <w:lang w:val="tt-RU"/>
              </w:rPr>
              <w:t>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Ф.В.Мухаметову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Фаргат Вагизович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0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0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0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8" type="#_x0000_t75" style="position:absolute;left:0;text-align:left;margin-left:.85pt;margin-top:-.55pt;width:57.85pt;height:57.85pt;z-index:251782144;mso-position-horizontal-relative:text;mso-position-vertical-relative:text">
                  <v:imagedata r:id="rId7" o:title=""/>
                </v:shape>
                <o:OLEObject Type="Embed" ProgID="MSPhotoEd.3" ShapeID="_x0000_s1078" DrawAspect="Content" ObjectID="_1725448097" r:id="rId20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0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8112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0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31D0" id="Line 15" o:spid="_x0000_s1026" style="position:absolute;z-index:251781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j2fG&#10;u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EB02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>Главе Тетюшског</w:t>
            </w:r>
            <w:r w:rsidR="009D5964" w:rsidRPr="00B92284">
              <w:rPr>
                <w:sz w:val="28"/>
                <w:szCs w:val="28"/>
                <w:lang w:val="tt-RU"/>
              </w:rPr>
              <w:t>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Р.Х.Сафиуллову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Рамис Хатыпович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0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0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0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79" type="#_x0000_t75" style="position:absolute;left:0;text-align:left;margin-left:.85pt;margin-top:-.55pt;width:57.85pt;height:57.85pt;z-index:251785216;mso-position-horizontal-relative:text;mso-position-vertical-relative:text">
                  <v:imagedata r:id="rId7" o:title=""/>
                </v:shape>
                <o:OLEObject Type="Embed" ProgID="MSPhotoEd.3" ShapeID="_x0000_s1079" DrawAspect="Content" ObjectID="_1725448098" r:id="rId20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0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B032B" id="Line 15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0A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A9+9&#10;A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EB0264">
              <w:rPr>
                <w:sz w:val="28"/>
                <w:szCs w:val="28"/>
                <w:lang w:val="tt-RU"/>
              </w:rPr>
              <w:t>Тукаевского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Ф.М.Камаеву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Фаил Мисбахович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1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1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1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80" type="#_x0000_t75" style="position:absolute;left:0;text-align:left;margin-left:.85pt;margin-top:-.55pt;width:57.85pt;height:57.85pt;z-index:251788288;mso-position-horizontal-relative:text;mso-position-vertical-relative:text">
                  <v:imagedata r:id="rId7" o:title=""/>
                </v:shape>
                <o:OLEObject Type="Embed" ProgID="MSPhotoEd.3" ShapeID="_x0000_s1080" DrawAspect="Content" ObjectID="_1725448099" r:id="rId21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1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287DB" id="Line 15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EATFAIAACsEAAAOAAAAZHJzL2Uyb0RvYy54bWysU02P2yAQvVfqf0DcE3/US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NYQ&#10;QBM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EB0264">
              <w:rPr>
                <w:sz w:val="28"/>
                <w:szCs w:val="28"/>
                <w:lang w:val="tt-RU"/>
              </w:rPr>
              <w:t>Тюлячинского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Н.Н.Хазипову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Назип Накипович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1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1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1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81" type="#_x0000_t75" style="position:absolute;left:0;text-align:left;margin-left:.85pt;margin-top:-.55pt;width:57.85pt;height:57.85pt;z-index:251791360;mso-position-horizontal-relative:text;mso-position-vertical-relative:text">
                  <v:imagedata r:id="rId7" o:title=""/>
                </v:shape>
                <o:OLEObject Type="Embed" ProgID="MSPhotoEd.3" ShapeID="_x0000_s1081" DrawAspect="Content" ObjectID="_1725448100" r:id="rId21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1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DB79E" id="Line 15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urFAIAACsEAAAOAAAAZHJzL2Uyb0RvYy54bWysU8GO2jAQvVfqP1i+QxI2U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183E9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И.о. </w:t>
            </w:r>
            <w:bookmarkStart w:id="0" w:name="_GoBack"/>
            <w:bookmarkEnd w:id="0"/>
            <w:r>
              <w:rPr>
                <w:sz w:val="28"/>
                <w:szCs w:val="28"/>
                <w:lang w:val="tt-RU"/>
              </w:rPr>
              <w:t>руководителя Исполнительного комитета</w:t>
            </w:r>
            <w:r w:rsidR="009D5964" w:rsidRPr="00B92284">
              <w:rPr>
                <w:sz w:val="28"/>
                <w:szCs w:val="28"/>
                <w:lang w:val="tt-RU"/>
              </w:rPr>
              <w:t xml:space="preserve"> </w:t>
            </w:r>
            <w:r w:rsidR="00EB0264">
              <w:rPr>
                <w:sz w:val="28"/>
                <w:szCs w:val="28"/>
                <w:lang w:val="tt-RU"/>
              </w:rPr>
              <w:t>Черемшанского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183E94" w:rsidP="00183E9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Р.Т</w:t>
            </w:r>
            <w:r w:rsidR="00EB0264">
              <w:rPr>
                <w:b/>
                <w:sz w:val="28"/>
                <w:szCs w:val="28"/>
                <w:lang w:val="tt-RU"/>
              </w:rPr>
              <w:t>.</w:t>
            </w:r>
            <w:r>
              <w:rPr>
                <w:b/>
                <w:sz w:val="28"/>
                <w:szCs w:val="28"/>
                <w:lang w:val="tt-RU"/>
              </w:rPr>
              <w:t>Айбатову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Pr="00EB0264" w:rsidRDefault="009D5964" w:rsidP="00EB0264">
      <w:pPr>
        <w:pStyle w:val="4"/>
        <w:spacing w:line="300" w:lineRule="atLeast"/>
        <w:jc w:val="center"/>
        <w:rPr>
          <w:rFonts w:ascii="Tahoma" w:hAnsi="Tahoma" w:cs="Tahoma"/>
          <w:color w:val="606060"/>
        </w:rPr>
      </w:pPr>
      <w:r w:rsidRPr="00A27756">
        <w:rPr>
          <w:b/>
          <w:szCs w:val="28"/>
        </w:rPr>
        <w:t>Уважаемый</w:t>
      </w:r>
      <w:r w:rsidRPr="00610F9F">
        <w:rPr>
          <w:b/>
          <w:szCs w:val="28"/>
        </w:rPr>
        <w:t xml:space="preserve"> </w:t>
      </w:r>
      <w:r w:rsidR="00183E94">
        <w:rPr>
          <w:b/>
        </w:rPr>
        <w:t>Рамиль Талгатович</w:t>
      </w:r>
      <w:r w:rsidRPr="00CF7295">
        <w:rPr>
          <w:b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2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2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83E94" w:rsidRPr="00C25C15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183E94" w:rsidRDefault="00183E94" w:rsidP="00752227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2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183E94" w:rsidRDefault="00183E94" w:rsidP="00183E94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183E94" w:rsidRDefault="00183E94" w:rsidP="00752227">
      <w:pPr>
        <w:ind w:firstLine="709"/>
        <w:jc w:val="both"/>
        <w:rPr>
          <w:sz w:val="28"/>
          <w:szCs w:val="28"/>
        </w:rPr>
      </w:pPr>
    </w:p>
    <w:p w:rsidR="00183E94" w:rsidRDefault="00183E94" w:rsidP="007522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183E94" w:rsidRDefault="00183E94" w:rsidP="0075222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183E94" w:rsidRDefault="00183E94" w:rsidP="00752227">
      <w:pPr>
        <w:ind w:right="-1"/>
        <w:jc w:val="both"/>
        <w:rPr>
          <w:color w:val="000000"/>
          <w:sz w:val="28"/>
          <w:szCs w:val="28"/>
        </w:rPr>
      </w:pPr>
    </w:p>
    <w:p w:rsidR="00183E94" w:rsidRPr="009D5964" w:rsidRDefault="00183E94" w:rsidP="00752227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183E94" w:rsidRPr="009D5964" w:rsidRDefault="00183E94" w:rsidP="00183E94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82" type="#_x0000_t75" style="position:absolute;left:0;text-align:left;margin-left:.85pt;margin-top:-.55pt;width:57.85pt;height:57.85pt;z-index:251794432;mso-position-horizontal-relative:text;mso-position-vertical-relative:text">
                  <v:imagedata r:id="rId7" o:title=""/>
                </v:shape>
                <o:OLEObject Type="Embed" ProgID="MSPhotoEd.3" ShapeID="_x0000_s1082" DrawAspect="Content" ObjectID="_1725448101" r:id="rId223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24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93408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4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80C81" id="Line 15" o:spid="_x0000_s1026" style="position:absolute;z-index:251793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7s0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fI+7&#10;N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EB0264">
              <w:rPr>
                <w:sz w:val="28"/>
                <w:szCs w:val="28"/>
                <w:lang w:val="tt-RU"/>
              </w:rPr>
              <w:t>Чистопольского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Д.А.Иванову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Дмитрий Алексеевич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25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26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27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AF3E79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9D5964" w:rsidRPr="00ED6CBB" w:rsidTr="009D5964">
        <w:trPr>
          <w:cantSplit/>
          <w:trHeight w:val="1137"/>
        </w:trPr>
        <w:tc>
          <w:tcPr>
            <w:tcW w:w="4253" w:type="dxa"/>
            <w:vAlign w:val="center"/>
          </w:tcPr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lastRenderedPageBreak/>
              <w:t>МИНИСТЕРСТВО</w:t>
            </w:r>
          </w:p>
          <w:p w:rsidR="009D5964" w:rsidRPr="00ED6CBB" w:rsidRDefault="009D5964" w:rsidP="009D5964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9D5964" w:rsidRDefault="009D5964" w:rsidP="009D5964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9D5964" w:rsidRDefault="007D6531" w:rsidP="009D5964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 id="_x0000_s1083" type="#_x0000_t75" style="position:absolute;left:0;text-align:left;margin-left:.85pt;margin-top:-.55pt;width:57.85pt;height:57.85pt;z-index:251797504;mso-position-horizontal-relative:text;mso-position-vertical-relative:text">
                  <v:imagedata r:id="rId7" o:title=""/>
                </v:shape>
                <o:OLEObject Type="Embed" ProgID="MSPhotoEd.3" ShapeID="_x0000_s1083" DrawAspect="Content" ObjectID="_1725448102" r:id="rId228"/>
              </w:object>
            </w:r>
          </w:p>
          <w:p w:rsidR="009D5964" w:rsidRDefault="009D5964" w:rsidP="009D5964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ТАТАРСТАН </w:t>
            </w:r>
          </w:p>
          <w:p w:rsidR="009D5964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РЕСПУБЛИКАСЫ </w:t>
            </w:r>
          </w:p>
          <w:p w:rsidR="009D5964" w:rsidRPr="00ED6CBB" w:rsidRDefault="009D5964" w:rsidP="009D5964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9D5964" w:rsidRPr="007E55CE" w:rsidTr="009D5964">
        <w:trPr>
          <w:cantSplit/>
          <w:trHeight w:val="90"/>
        </w:trPr>
        <w:tc>
          <w:tcPr>
            <w:tcW w:w="4253" w:type="dxa"/>
          </w:tcPr>
          <w:p w:rsidR="009D5964" w:rsidRPr="00C92357" w:rsidRDefault="009D5964" w:rsidP="009D5964">
            <w:pPr>
              <w:spacing w:line="300" w:lineRule="exact"/>
              <w:contextualSpacing/>
              <w:jc w:val="center"/>
            </w:pPr>
            <w:r w:rsidRPr="002F5B25">
              <w:t>Островского ул., д</w:t>
            </w:r>
            <w:r>
              <w:t>.</w:t>
            </w:r>
            <w:r w:rsidRPr="002F5B25">
              <w:rPr>
                <w:lang w:val="tt-RU"/>
              </w:rPr>
              <w:t xml:space="preserve"> </w:t>
            </w:r>
            <w:r w:rsidRPr="002F5B25">
              <w:t>4, г.Казань, 420111</w:t>
            </w:r>
          </w:p>
        </w:tc>
        <w:tc>
          <w:tcPr>
            <w:tcW w:w="1418" w:type="dxa"/>
            <w:vMerge/>
          </w:tcPr>
          <w:p w:rsidR="009D5964" w:rsidRPr="006A7DAF" w:rsidRDefault="009D5964" w:rsidP="009D5964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9D5964" w:rsidRPr="002F5B25" w:rsidRDefault="009D5964" w:rsidP="009D5964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  <w:r w:rsidRPr="002F5B25">
              <w:t xml:space="preserve">Островский ур.,4 </w:t>
            </w:r>
            <w:r w:rsidRPr="002F5B25">
              <w:rPr>
                <w:lang w:val="tt-RU"/>
              </w:rPr>
              <w:t>й</w:t>
            </w:r>
            <w:r w:rsidRPr="002F5B25">
              <w:t>орт,</w:t>
            </w:r>
            <w:r>
              <w:t xml:space="preserve"> </w:t>
            </w:r>
            <w:r w:rsidRPr="002F5B25">
              <w:t xml:space="preserve">Казан </w:t>
            </w:r>
            <w:r>
              <w:t>ш</w:t>
            </w:r>
            <w:r w:rsidRPr="002F5B25">
              <w:rPr>
                <w:lang w:val="tt-RU"/>
              </w:rPr>
              <w:t>әһәр</w:t>
            </w:r>
            <w:r w:rsidRPr="002F5B25">
              <w:t>е,</w:t>
            </w:r>
            <w:r>
              <w:t xml:space="preserve"> </w:t>
            </w:r>
            <w:r w:rsidRPr="002F5B25">
              <w:t>420111</w:t>
            </w:r>
          </w:p>
        </w:tc>
      </w:tr>
    </w:tbl>
    <w:p w:rsidR="009D5964" w:rsidRDefault="009D5964" w:rsidP="009D5964">
      <w:pPr>
        <w:contextualSpacing/>
        <w:jc w:val="center"/>
        <w:rPr>
          <w:lang w:val="tt-RU"/>
        </w:rPr>
      </w:pPr>
    </w:p>
    <w:p w:rsidR="009D5964" w:rsidRPr="002E1216" w:rsidRDefault="009D5964" w:rsidP="009D5964">
      <w:pPr>
        <w:contextualSpacing/>
        <w:rPr>
          <w:lang w:val="tt-RU"/>
        </w:rPr>
      </w:pPr>
      <w:r>
        <w:rPr>
          <w:lang w:val="tt-RU"/>
        </w:rPr>
        <w:t xml:space="preserve">      Т</w:t>
      </w:r>
      <w:r w:rsidRPr="002E1216">
        <w:rPr>
          <w:lang w:val="tt-RU"/>
        </w:rPr>
        <w:t>ел</w:t>
      </w:r>
      <w:r>
        <w:rPr>
          <w:lang w:val="tt-RU"/>
        </w:rPr>
        <w:t>ефон</w:t>
      </w:r>
      <w:r w:rsidRPr="002E1216">
        <w:rPr>
          <w:lang w:val="de-DE"/>
        </w:rPr>
        <w:t>:</w:t>
      </w:r>
      <w:r>
        <w:t xml:space="preserve"> </w:t>
      </w:r>
      <w:r w:rsidRPr="002E1216">
        <w:rPr>
          <w:lang w:val="de-DE"/>
        </w:rPr>
        <w:t xml:space="preserve">(843) </w:t>
      </w:r>
      <w:r w:rsidRPr="002E1216">
        <w:rPr>
          <w:lang w:val="tt-RU"/>
        </w:rPr>
        <w:t>210</w:t>
      </w:r>
      <w:r w:rsidRPr="002E1216">
        <w:rPr>
          <w:lang w:val="de-DE"/>
        </w:rPr>
        <w:t>-</w:t>
      </w:r>
      <w:r w:rsidRPr="002E1216">
        <w:rPr>
          <w:lang w:val="tt-RU"/>
        </w:rPr>
        <w:t>05</w:t>
      </w:r>
      <w:r w:rsidRPr="002E1216">
        <w:rPr>
          <w:lang w:val="de-DE"/>
        </w:rPr>
        <w:t>-</w:t>
      </w:r>
      <w:r w:rsidRPr="002E1216">
        <w:rPr>
          <w:lang w:val="tt-RU"/>
        </w:rPr>
        <w:t>01</w:t>
      </w:r>
      <w:r w:rsidRPr="002E1216">
        <w:rPr>
          <w:lang w:val="de-DE"/>
        </w:rPr>
        <w:t>,</w:t>
      </w:r>
      <w:r>
        <w:rPr>
          <w:lang w:val="tt-RU"/>
        </w:rPr>
        <w:t xml:space="preserve"> 210-05-02</w:t>
      </w:r>
      <w:r w:rsidRPr="002E1216">
        <w:rPr>
          <w:lang w:val="tt-RU"/>
        </w:rPr>
        <w:t>; факс</w:t>
      </w:r>
      <w:r>
        <w:rPr>
          <w:lang w:val="tt-RU"/>
        </w:rPr>
        <w:t>:</w:t>
      </w:r>
      <w:r>
        <w:t>(843)</w:t>
      </w:r>
      <w:r w:rsidRPr="002E1216">
        <w:rPr>
          <w:lang w:val="de-DE"/>
        </w:rPr>
        <w:t xml:space="preserve"> </w:t>
      </w:r>
      <w:r>
        <w:rPr>
          <w:lang w:val="tt-RU"/>
        </w:rPr>
        <w:t>567-36-14</w:t>
      </w:r>
      <w:r w:rsidRPr="00ED6CBB">
        <w:rPr>
          <w:lang w:val="tt-RU"/>
        </w:rPr>
        <w:t xml:space="preserve">; </w:t>
      </w:r>
      <w:r>
        <w:rPr>
          <w:lang w:val="en-US"/>
        </w:rPr>
        <w:t>E</w:t>
      </w:r>
      <w:r w:rsidRPr="00ED6CBB">
        <w:rPr>
          <w:lang w:val="de-DE"/>
        </w:rPr>
        <w:t xml:space="preserve">-mail: </w:t>
      </w:r>
      <w:hyperlink r:id="rId229" w:history="1">
        <w:r w:rsidRPr="00ED6CBB">
          <w:rPr>
            <w:rStyle w:val="a9"/>
            <w:color w:val="auto"/>
            <w:u w:val="none"/>
            <w:lang w:val="de-DE"/>
          </w:rPr>
          <w:t>mpt@tatar.ru</w:t>
        </w:r>
      </w:hyperlink>
      <w:r w:rsidRPr="002E1216">
        <w:rPr>
          <w:rStyle w:val="a9"/>
          <w:color w:val="auto"/>
          <w:u w:val="none"/>
          <w:lang w:val="tt-RU"/>
        </w:rPr>
        <w:t>;</w:t>
      </w:r>
      <w:r>
        <w:rPr>
          <w:rStyle w:val="a9"/>
          <w:color w:val="auto"/>
          <w:u w:val="none"/>
          <w:lang w:val="tt-RU"/>
        </w:rPr>
        <w:t>сайт:</w:t>
      </w:r>
      <w:r w:rsidRPr="002E1216">
        <w:rPr>
          <w:rStyle w:val="a9"/>
          <w:color w:val="auto"/>
          <w:u w:val="none"/>
          <w:lang w:val="tt-RU"/>
        </w:rPr>
        <w:t xml:space="preserve"> </w:t>
      </w:r>
      <w:r w:rsidRPr="002E1216">
        <w:rPr>
          <w:lang w:val="tt-RU"/>
        </w:rPr>
        <w:t>http</w:t>
      </w:r>
      <w:r>
        <w:rPr>
          <w:lang w:val="tt-RU"/>
        </w:rPr>
        <w:t>://</w:t>
      </w:r>
      <w:r w:rsidRPr="002E1216">
        <w:rPr>
          <w:lang w:val="tt-RU"/>
        </w:rPr>
        <w:t>mpt.tatar</w:t>
      </w:r>
      <w:r>
        <w:rPr>
          <w:lang w:val="en-US"/>
        </w:rPr>
        <w:t>stan</w:t>
      </w:r>
      <w:r w:rsidRPr="002E1216">
        <w:rPr>
          <w:lang w:val="tt-RU"/>
        </w:rPr>
        <w:t>.ru</w:t>
      </w:r>
    </w:p>
    <w:p w:rsidR="009D5964" w:rsidRPr="002E1216" w:rsidRDefault="009D5964" w:rsidP="009D5964">
      <w:pPr>
        <w:spacing w:line="480" w:lineRule="auto"/>
        <w:jc w:val="center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4294967295" distB="4294967295" distL="114300" distR="114300" simplePos="0" relativeHeight="251796480" behindDoc="0" locked="0" layoutInCell="1" allowOverlap="1" wp14:anchorId="0AE8FCDA" wp14:editId="2738DE89">
                <wp:simplePos x="0" y="0"/>
                <wp:positionH relativeFrom="column">
                  <wp:posOffset>-72390</wp:posOffset>
                </wp:positionH>
                <wp:positionV relativeFrom="paragraph">
                  <wp:posOffset>35559</wp:posOffset>
                </wp:positionV>
                <wp:extent cx="6286500" cy="0"/>
                <wp:effectExtent l="0" t="0" r="19050" b="19050"/>
                <wp:wrapNone/>
                <wp:docPr id="4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253ED" id="Line 15" o:spid="_x0000_s1026" style="position:absolute;z-index:251796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2.8pt" to="489.3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" strokeweight="1.75pt"/>
            </w:pict>
          </mc:Fallback>
        </mc:AlternateContent>
      </w:r>
    </w:p>
    <w:tbl>
      <w:tblPr>
        <w:tblStyle w:val="ac"/>
        <w:tblW w:w="1042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2"/>
        <w:gridCol w:w="524"/>
        <w:gridCol w:w="1418"/>
        <w:gridCol w:w="1417"/>
        <w:gridCol w:w="5210"/>
      </w:tblGrid>
      <w:tr w:rsidR="009D5964" w:rsidRPr="00F77385" w:rsidTr="009D5964">
        <w:trPr>
          <w:jc w:val="center"/>
        </w:trPr>
        <w:tc>
          <w:tcPr>
            <w:tcW w:w="1852" w:type="dxa"/>
            <w:tcBorders>
              <w:bottom w:val="single" w:sz="4" w:space="0" w:color="auto"/>
            </w:tcBorders>
            <w:vAlign w:val="center"/>
          </w:tcPr>
          <w:p w:rsidR="009D5964" w:rsidRPr="007E6FF0" w:rsidRDefault="009D5964" w:rsidP="009D5964">
            <w:pPr>
              <w:jc w:val="center"/>
              <w:rPr>
                <w:sz w:val="24"/>
                <w:szCs w:val="24"/>
                <w:lang w:val="tt-RU"/>
              </w:rPr>
            </w:pPr>
          </w:p>
        </w:tc>
        <w:tc>
          <w:tcPr>
            <w:tcW w:w="524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>№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D5964" w:rsidRPr="00F77385" w:rsidRDefault="009D5964" w:rsidP="009D5964">
            <w:pPr>
              <w:rPr>
                <w:sz w:val="24"/>
                <w:szCs w:val="24"/>
                <w:lang w:val="tt-RU"/>
              </w:rPr>
            </w:pPr>
          </w:p>
        </w:tc>
        <w:tc>
          <w:tcPr>
            <w:tcW w:w="1417" w:type="dxa"/>
            <w:vAlign w:val="center"/>
          </w:tcPr>
          <w:p w:rsidR="009D5964" w:rsidRPr="00F77385" w:rsidRDefault="009D5964" w:rsidP="009D5964">
            <w:pPr>
              <w:ind w:right="1242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 w:val="restart"/>
          </w:tcPr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 xml:space="preserve">Главе </w:t>
            </w:r>
            <w:r w:rsidR="00EB0264">
              <w:rPr>
                <w:sz w:val="28"/>
                <w:szCs w:val="28"/>
                <w:lang w:val="tt-RU"/>
              </w:rPr>
              <w:t>Ютазинского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муниципального района</w:t>
            </w:r>
          </w:p>
          <w:p w:rsidR="009D5964" w:rsidRPr="00B92284" w:rsidRDefault="009D5964" w:rsidP="009D5964">
            <w:pPr>
              <w:ind w:left="1621" w:right="282"/>
              <w:rPr>
                <w:sz w:val="28"/>
                <w:szCs w:val="28"/>
                <w:lang w:val="tt-RU"/>
              </w:rPr>
            </w:pPr>
            <w:r w:rsidRPr="00B92284">
              <w:rPr>
                <w:sz w:val="28"/>
                <w:szCs w:val="28"/>
                <w:lang w:val="tt-RU"/>
              </w:rPr>
              <w:t>Республики Татарстан</w:t>
            </w:r>
          </w:p>
          <w:p w:rsidR="009D5964" w:rsidRPr="00B92284" w:rsidRDefault="00EB0264" w:rsidP="009D5964">
            <w:pPr>
              <w:ind w:left="1621" w:right="282"/>
              <w:rPr>
                <w:b/>
                <w:sz w:val="28"/>
                <w:szCs w:val="28"/>
                <w:lang w:val="tt-RU"/>
              </w:rPr>
            </w:pPr>
            <w:r>
              <w:rPr>
                <w:b/>
                <w:sz w:val="28"/>
                <w:szCs w:val="28"/>
                <w:lang w:val="tt-RU"/>
              </w:rPr>
              <w:t>А.А.Шафигуллину</w:t>
            </w: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487919" w:rsidRDefault="009D5964" w:rsidP="009D5964">
            <w:pPr>
              <w:ind w:right="1242"/>
              <w:rPr>
                <w:sz w:val="10"/>
                <w:szCs w:val="10"/>
                <w:lang w:val="tt-RU"/>
              </w:rPr>
            </w:pPr>
          </w:p>
          <w:p w:rsidR="009D5964" w:rsidRPr="00F77385" w:rsidRDefault="009D5964" w:rsidP="009D5964">
            <w:pPr>
              <w:ind w:left="-57"/>
              <w:rPr>
                <w:sz w:val="24"/>
                <w:szCs w:val="24"/>
                <w:lang w:val="tt-RU"/>
              </w:rPr>
            </w:pPr>
            <w:r>
              <w:rPr>
                <w:sz w:val="24"/>
                <w:szCs w:val="24"/>
                <w:lang w:val="tt-RU"/>
              </w:rPr>
              <w:t xml:space="preserve">На </w:t>
            </w:r>
            <w:r w:rsidRPr="00F77385">
              <w:rPr>
                <w:sz w:val="24"/>
                <w:szCs w:val="24"/>
                <w:lang w:val="tt-RU"/>
              </w:rPr>
              <w:t>№</w:t>
            </w:r>
            <w:r>
              <w:rPr>
                <w:sz w:val="24"/>
                <w:szCs w:val="24"/>
                <w:lang w:val="tt-RU"/>
              </w:rPr>
              <w:t>___________</w:t>
            </w:r>
            <w:r w:rsidRPr="00F77385">
              <w:rPr>
                <w:sz w:val="24"/>
                <w:szCs w:val="24"/>
                <w:lang w:val="tt-RU"/>
              </w:rPr>
              <w:t>от</w:t>
            </w:r>
            <w:r>
              <w:rPr>
                <w:sz w:val="24"/>
                <w:szCs w:val="24"/>
                <w:lang w:val="tt-RU"/>
              </w:rPr>
              <w:t xml:space="preserve"> </w:t>
            </w:r>
            <w:r w:rsidRPr="00F77385">
              <w:rPr>
                <w:sz w:val="24"/>
                <w:szCs w:val="24"/>
                <w:lang w:val="tt-RU"/>
              </w:rPr>
              <w:t>___________</w:t>
            </w:r>
            <w:r>
              <w:rPr>
                <w:sz w:val="24"/>
                <w:szCs w:val="24"/>
                <w:lang w:val="tt-RU"/>
              </w:rPr>
              <w:t>_</w:t>
            </w:r>
            <w:r w:rsidRPr="00F77385">
              <w:rPr>
                <w:sz w:val="24"/>
                <w:szCs w:val="24"/>
                <w:lang w:val="tt-RU"/>
              </w:rPr>
              <w:t>_</w:t>
            </w: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  <w:tr w:rsidR="009D5964" w:rsidRPr="00F77385" w:rsidTr="009D5964">
        <w:trPr>
          <w:jc w:val="center"/>
        </w:trPr>
        <w:tc>
          <w:tcPr>
            <w:tcW w:w="5211" w:type="dxa"/>
            <w:gridSpan w:val="4"/>
            <w:vAlign w:val="center"/>
          </w:tcPr>
          <w:p w:rsidR="009D5964" w:rsidRPr="002B26A8" w:rsidRDefault="009D5964" w:rsidP="009D5964">
            <w:pPr>
              <w:rPr>
                <w:sz w:val="22"/>
                <w:lang w:val="tt-RU"/>
              </w:rPr>
            </w:pPr>
            <w:r w:rsidRPr="002B26A8">
              <w:rPr>
                <w:sz w:val="22"/>
                <w:lang w:val="tt-RU"/>
              </w:rPr>
              <w:t>О старте республиканского конкурса</w:t>
            </w:r>
          </w:p>
          <w:p w:rsidR="009D5964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  <w:r w:rsidRPr="002B26A8">
              <w:rPr>
                <w:sz w:val="22"/>
                <w:lang w:val="tt-RU"/>
              </w:rPr>
              <w:t>«Инженер года»</w:t>
            </w:r>
          </w:p>
          <w:p w:rsidR="009D5964" w:rsidRPr="00F77385" w:rsidRDefault="009D5964" w:rsidP="009D5964">
            <w:pPr>
              <w:ind w:right="1244"/>
              <w:rPr>
                <w:sz w:val="24"/>
                <w:szCs w:val="24"/>
                <w:lang w:val="tt-RU"/>
              </w:rPr>
            </w:pPr>
          </w:p>
        </w:tc>
        <w:tc>
          <w:tcPr>
            <w:tcW w:w="5210" w:type="dxa"/>
            <w:vMerge/>
            <w:vAlign w:val="center"/>
          </w:tcPr>
          <w:p w:rsidR="009D5964" w:rsidRPr="00F70448" w:rsidRDefault="009D5964" w:rsidP="009D5964">
            <w:pPr>
              <w:ind w:left="602" w:right="424"/>
              <w:rPr>
                <w:sz w:val="28"/>
                <w:szCs w:val="24"/>
                <w:lang w:val="tt-RU"/>
              </w:rPr>
            </w:pPr>
          </w:p>
        </w:tc>
      </w:tr>
    </w:tbl>
    <w:p w:rsidR="009D5964" w:rsidRDefault="009D5964" w:rsidP="009D5964">
      <w:pPr>
        <w:suppressAutoHyphens/>
        <w:jc w:val="center"/>
        <w:rPr>
          <w:b/>
          <w:sz w:val="28"/>
          <w:szCs w:val="28"/>
        </w:rPr>
      </w:pPr>
    </w:p>
    <w:p w:rsidR="009D5964" w:rsidRDefault="009D5964" w:rsidP="009D5964">
      <w:pPr>
        <w:suppressAutoHyphens/>
        <w:jc w:val="center"/>
        <w:rPr>
          <w:b/>
          <w:lang w:val="tt-RU"/>
        </w:rPr>
      </w:pPr>
      <w:r w:rsidRPr="00A27756">
        <w:rPr>
          <w:b/>
          <w:sz w:val="28"/>
          <w:szCs w:val="28"/>
        </w:rPr>
        <w:t>Уважаемый</w:t>
      </w:r>
      <w:r w:rsidRPr="00610F9F">
        <w:rPr>
          <w:b/>
          <w:sz w:val="28"/>
          <w:szCs w:val="28"/>
        </w:rPr>
        <w:t xml:space="preserve"> </w:t>
      </w:r>
      <w:r w:rsidR="00EB0264">
        <w:rPr>
          <w:b/>
          <w:sz w:val="28"/>
          <w:szCs w:val="28"/>
          <w:lang w:val="tt-RU"/>
        </w:rPr>
        <w:t>Аяз Адипович</w:t>
      </w:r>
      <w:r w:rsidRPr="00CF7295">
        <w:rPr>
          <w:b/>
          <w:sz w:val="28"/>
          <w:szCs w:val="28"/>
          <w:lang w:val="tt-RU"/>
        </w:rPr>
        <w:t>!</w:t>
      </w:r>
    </w:p>
    <w:p w:rsidR="009D5964" w:rsidRPr="005E160F" w:rsidRDefault="009D5964" w:rsidP="009D5964">
      <w:pPr>
        <w:jc w:val="center"/>
        <w:rPr>
          <w:rFonts w:eastAsia="Calibri"/>
          <w:sz w:val="16"/>
          <w:szCs w:val="16"/>
          <w:lang w:eastAsia="en-US"/>
        </w:rPr>
      </w:pP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соответствии с п</w:t>
      </w:r>
      <w:r w:rsidRPr="00C25C15">
        <w:rPr>
          <w:rFonts w:eastAsia="Calibri"/>
          <w:sz w:val="28"/>
          <w:szCs w:val="28"/>
          <w:lang w:eastAsia="en-US"/>
        </w:rPr>
        <w:t>остановлением Кабинета Министров Республики Татарстан от 22.04.2019 № 325 «О проведении республиканск</w:t>
      </w:r>
      <w:r>
        <w:rPr>
          <w:rFonts w:eastAsia="Calibri"/>
          <w:sz w:val="28"/>
          <w:szCs w:val="28"/>
          <w:lang w:eastAsia="en-US"/>
        </w:rPr>
        <w:t>ого конкурса «Инженер года» при </w:t>
      </w:r>
      <w:r w:rsidRPr="00C25C15">
        <w:rPr>
          <w:rFonts w:eastAsia="Calibri"/>
          <w:sz w:val="28"/>
          <w:szCs w:val="28"/>
          <w:lang w:eastAsia="en-US"/>
        </w:rPr>
        <w:t>поддержке Президента Республики Татарстан Р.Н.Минниханова, в целях обеспечения общественного признания, поощрения и распространения положительного опыта лучших инженеров предприятий и организаци</w:t>
      </w:r>
      <w:r>
        <w:rPr>
          <w:rFonts w:eastAsia="Calibri"/>
          <w:sz w:val="28"/>
          <w:szCs w:val="28"/>
          <w:lang w:eastAsia="en-US"/>
        </w:rPr>
        <w:t>й Республики Татарстан, стартовал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 w:rsidRPr="00C25C15">
        <w:rPr>
          <w:rFonts w:eastAsia="Calibri"/>
          <w:sz w:val="28"/>
          <w:szCs w:val="28"/>
          <w:lang w:val="en-US" w:eastAsia="en-US"/>
        </w:rPr>
        <w:t>II</w:t>
      </w:r>
      <w:r>
        <w:rPr>
          <w:rFonts w:eastAsia="Calibri"/>
          <w:sz w:val="28"/>
          <w:szCs w:val="28"/>
          <w:lang w:eastAsia="en-US"/>
        </w:rPr>
        <w:t xml:space="preserve">I </w:t>
      </w:r>
      <w:r w:rsidRPr="00C25C15">
        <w:rPr>
          <w:rFonts w:eastAsia="Calibri"/>
          <w:sz w:val="28"/>
          <w:szCs w:val="28"/>
          <w:lang w:eastAsia="en-US"/>
        </w:rPr>
        <w:t xml:space="preserve">республиканский конкурс «Инженер года» (далее - Конкурс).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Конкурс проводится по трем категориям и двенадцати номинациям в два этапа, последний из которых пройдет в виде очного выездного семинара с защитой конкурсных работ.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Положение </w:t>
      </w:r>
      <w:r>
        <w:rPr>
          <w:rFonts w:eastAsia="Calibri"/>
          <w:sz w:val="28"/>
          <w:szCs w:val="28"/>
          <w:lang w:eastAsia="en-US"/>
        </w:rPr>
        <w:t>о Конкурсе</w:t>
      </w:r>
      <w:r w:rsidRPr="00C25C15">
        <w:rPr>
          <w:rFonts w:eastAsia="Calibri"/>
          <w:sz w:val="28"/>
          <w:szCs w:val="28"/>
          <w:lang w:eastAsia="en-US"/>
        </w:rPr>
        <w:t xml:space="preserve"> и вся необходимая информация размещены на официальном сайте Министерства промышленности и торговли Р</w:t>
      </w:r>
      <w:r>
        <w:rPr>
          <w:rFonts w:eastAsia="Calibri"/>
          <w:sz w:val="28"/>
          <w:szCs w:val="28"/>
          <w:lang w:eastAsia="en-US"/>
        </w:rPr>
        <w:t xml:space="preserve">еспублики </w:t>
      </w:r>
      <w:r w:rsidRPr="00C25C15">
        <w:rPr>
          <w:rFonts w:eastAsia="Calibri"/>
          <w:sz w:val="28"/>
          <w:szCs w:val="28"/>
          <w:lang w:eastAsia="en-US"/>
        </w:rPr>
        <w:t>Т</w:t>
      </w:r>
      <w:r>
        <w:rPr>
          <w:rFonts w:eastAsia="Calibri"/>
          <w:sz w:val="28"/>
          <w:szCs w:val="28"/>
          <w:lang w:eastAsia="en-US"/>
        </w:rPr>
        <w:t>атарстан</w:t>
      </w:r>
      <w:r w:rsidRPr="00C25C15">
        <w:rPr>
          <w:rFonts w:eastAsia="Calibri"/>
          <w:sz w:val="28"/>
          <w:szCs w:val="28"/>
          <w:lang w:eastAsia="en-US"/>
        </w:rPr>
        <w:t xml:space="preserve"> по ссылке </w:t>
      </w:r>
      <w:hyperlink r:id="rId230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http://mpt.tatarstan.ru/rus/respublikanskiy-konkurs-inzhener-goda.htm</w:t>
        </w:r>
      </w:hyperlink>
      <w:r w:rsidRPr="00C25C15">
        <w:rPr>
          <w:rFonts w:eastAsia="Calibri"/>
          <w:sz w:val="28"/>
          <w:szCs w:val="28"/>
          <w:lang w:eastAsia="en-US"/>
        </w:rPr>
        <w:t xml:space="preserve">.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 xml:space="preserve">Для участия в Конкурсе необходимо зарегистрироваться на официальном сайте конкурса по ссылке </w:t>
      </w:r>
      <w:hyperlink r:id="rId231" w:anchor="register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https://инженеррт.рф/#register</w:t>
        </w:r>
      </w:hyperlink>
      <w:r>
        <w:rPr>
          <w:rFonts w:eastAsia="Calibri"/>
          <w:sz w:val="28"/>
          <w:szCs w:val="28"/>
          <w:lang w:eastAsia="en-US"/>
        </w:rPr>
        <w:t xml:space="preserve"> и после этого </w:t>
      </w:r>
      <w:r w:rsidRPr="00C25C15">
        <w:rPr>
          <w:rFonts w:eastAsia="Calibri"/>
          <w:sz w:val="28"/>
          <w:szCs w:val="28"/>
          <w:lang w:eastAsia="en-US"/>
        </w:rPr>
        <w:t>предоставить оригиналы документов</w:t>
      </w:r>
      <w:r>
        <w:rPr>
          <w:rFonts w:eastAsia="Calibri"/>
          <w:sz w:val="28"/>
          <w:szCs w:val="28"/>
          <w:lang w:eastAsia="en-US"/>
        </w:rPr>
        <w:t>,</w:t>
      </w:r>
      <w:r w:rsidRPr="00C25C15">
        <w:rPr>
          <w:rFonts w:eastAsia="Calibri"/>
          <w:sz w:val="28"/>
          <w:szCs w:val="28"/>
          <w:lang w:eastAsia="en-US"/>
        </w:rPr>
        <w:t xml:space="preserve"> в соответствии с Положением </w:t>
      </w:r>
      <w:r>
        <w:rPr>
          <w:rFonts w:eastAsia="Calibri"/>
          <w:sz w:val="28"/>
          <w:szCs w:val="28"/>
          <w:lang w:eastAsia="en-US"/>
        </w:rPr>
        <w:t>о Конкурсе,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>до 17.10</w:t>
      </w:r>
      <w:r w:rsidRPr="0066143D">
        <w:rPr>
          <w:rFonts w:eastAsia="Calibri"/>
          <w:b/>
          <w:sz w:val="28"/>
          <w:szCs w:val="28"/>
          <w:lang w:eastAsia="en-US"/>
        </w:rPr>
        <w:t>.202</w:t>
      </w:r>
      <w:r>
        <w:rPr>
          <w:rFonts w:eastAsia="Calibri"/>
          <w:b/>
          <w:sz w:val="28"/>
          <w:szCs w:val="28"/>
          <w:lang w:eastAsia="en-US"/>
        </w:rPr>
        <w:t>2</w:t>
      </w:r>
      <w:r w:rsidRPr="00C25C15">
        <w:rPr>
          <w:rFonts w:eastAsia="Calibri"/>
          <w:sz w:val="28"/>
          <w:szCs w:val="28"/>
          <w:lang w:eastAsia="en-US"/>
        </w:rPr>
        <w:t xml:space="preserve"> в </w:t>
      </w:r>
      <w:r>
        <w:rPr>
          <w:rFonts w:eastAsia="Calibri"/>
          <w:sz w:val="28"/>
          <w:szCs w:val="28"/>
          <w:lang w:eastAsia="en-US"/>
        </w:rPr>
        <w:t>отдел делопроизводства и контроля</w:t>
      </w:r>
      <w:r w:rsidRPr="00C25C15">
        <w:rPr>
          <w:rFonts w:eastAsia="Calibri"/>
          <w:sz w:val="28"/>
          <w:szCs w:val="28"/>
          <w:lang w:eastAsia="en-US"/>
        </w:rPr>
        <w:t xml:space="preserve"> Министерства промышленности и торговли Республики Татарстан по адресу</w:t>
      </w:r>
      <w:r>
        <w:rPr>
          <w:rFonts w:eastAsia="Calibri"/>
          <w:sz w:val="28"/>
          <w:szCs w:val="28"/>
          <w:lang w:eastAsia="en-US"/>
        </w:rPr>
        <w:t>: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420111, </w:t>
      </w:r>
      <w:r w:rsidRPr="00C25C15">
        <w:rPr>
          <w:rFonts w:eastAsia="Calibri"/>
          <w:sz w:val="28"/>
          <w:szCs w:val="28"/>
          <w:lang w:eastAsia="en-US"/>
        </w:rPr>
        <w:t>г.Казань, ул. </w:t>
      </w:r>
      <w:r>
        <w:rPr>
          <w:rFonts w:eastAsia="Calibri"/>
          <w:sz w:val="28"/>
          <w:szCs w:val="28"/>
          <w:lang w:eastAsia="en-US"/>
        </w:rPr>
        <w:t>Островского, 4.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Pr="00C25C15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Организационный взнос за участие в Конкурсе не взимается. Доставку участников до места проведения очного семинара осуществляет командирующая сторона.</w:t>
      </w:r>
    </w:p>
    <w:p w:rsidR="00AF3E79" w:rsidRDefault="00AF3E79" w:rsidP="00AF3E79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C25C15">
        <w:rPr>
          <w:rFonts w:eastAsia="Calibri"/>
          <w:sz w:val="28"/>
          <w:szCs w:val="28"/>
          <w:lang w:eastAsia="en-US"/>
        </w:rPr>
        <w:t>По возникающим вопросам обращаться по телефону: 8-950-312-16-61 (Загидуллина Эльвира)</w:t>
      </w:r>
      <w:r>
        <w:rPr>
          <w:rFonts w:eastAsia="Calibri"/>
          <w:sz w:val="28"/>
          <w:szCs w:val="28"/>
          <w:lang w:eastAsia="en-US"/>
        </w:rPr>
        <w:t xml:space="preserve"> или по электронной почте </w:t>
      </w:r>
      <w:hyperlink r:id="rId232" w:history="1">
        <w:r w:rsidRPr="00C25C15">
          <w:rPr>
            <w:rFonts w:eastAsia="Calibri"/>
            <w:color w:val="0563C1"/>
            <w:sz w:val="28"/>
            <w:szCs w:val="28"/>
            <w:u w:val="single"/>
            <w:lang w:eastAsia="en-US"/>
          </w:rPr>
          <w:t>smpotatarstan@</w:t>
        </w:r>
      </w:hyperlink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yandex</w:t>
      </w:r>
      <w:r w:rsidRPr="00C25C15">
        <w:rPr>
          <w:rFonts w:eastAsia="Calibri"/>
          <w:color w:val="0563C1"/>
          <w:sz w:val="28"/>
          <w:szCs w:val="28"/>
          <w:u w:val="single"/>
          <w:lang w:eastAsia="en-US"/>
        </w:rPr>
        <w:t>.</w:t>
      </w:r>
      <w:r w:rsidRPr="00C25C15">
        <w:rPr>
          <w:rFonts w:eastAsia="Calibri"/>
          <w:color w:val="0563C1"/>
          <w:sz w:val="28"/>
          <w:szCs w:val="28"/>
          <w:u w:val="single"/>
          <w:lang w:val="en-US" w:eastAsia="en-US"/>
        </w:rPr>
        <w:t>ru</w:t>
      </w:r>
      <w:r w:rsidRPr="00C25C15">
        <w:rPr>
          <w:rFonts w:eastAsia="Calibri"/>
          <w:sz w:val="28"/>
          <w:szCs w:val="28"/>
          <w:lang w:eastAsia="en-US"/>
        </w:rPr>
        <w:t xml:space="preserve"> </w:t>
      </w:r>
    </w:p>
    <w:p w:rsidR="00AF3E79" w:rsidRDefault="00AF3E79" w:rsidP="00AF3E79">
      <w:pPr>
        <w:ind w:firstLine="567"/>
        <w:jc w:val="both"/>
        <w:rPr>
          <w:sz w:val="28"/>
          <w:szCs w:val="28"/>
        </w:rPr>
      </w:pPr>
      <w:r w:rsidRPr="00BF43BD">
        <w:rPr>
          <w:sz w:val="28"/>
          <w:szCs w:val="28"/>
        </w:rPr>
        <w:t>В целях в</w:t>
      </w:r>
      <w:r w:rsidRPr="00BF43BD">
        <w:rPr>
          <w:color w:val="000000"/>
          <w:sz w:val="28"/>
          <w:szCs w:val="28"/>
          <w:shd w:val="clear" w:color="auto" w:fill="FFFFFF"/>
        </w:rPr>
        <w:t>ыявления лучших представителей инженерии в различных сферах</w:t>
      </w:r>
      <w:r>
        <w:rPr>
          <w:color w:val="000000"/>
          <w:sz w:val="28"/>
          <w:szCs w:val="28"/>
          <w:shd w:val="clear" w:color="auto" w:fill="FFFFFF"/>
        </w:rPr>
        <w:t>,</w:t>
      </w:r>
      <w:r>
        <w:rPr>
          <w:sz w:val="28"/>
          <w:szCs w:val="28"/>
        </w:rPr>
        <w:t xml:space="preserve"> просим Вас организовать работу по информированию широкой общественности о проведении Конкурса, включая предприятия и организации, осуществляющие свою деятельность на территории муниципального образования.</w:t>
      </w: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ind w:firstLine="709"/>
        <w:jc w:val="both"/>
        <w:rPr>
          <w:sz w:val="28"/>
          <w:szCs w:val="28"/>
        </w:rPr>
      </w:pP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Премьер-министра </w:t>
      </w:r>
    </w:p>
    <w:p w:rsidR="00AF3E79" w:rsidRDefault="00AF3E79" w:rsidP="00AF3E79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Республики Татарстан - министр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         О.В.Коробченко</w:t>
      </w:r>
    </w:p>
    <w:p w:rsidR="00AF3E79" w:rsidRDefault="00AF3E79" w:rsidP="00AF3E79">
      <w:pPr>
        <w:rPr>
          <w:color w:val="000000"/>
          <w:sz w:val="28"/>
          <w:szCs w:val="28"/>
        </w:rPr>
      </w:pPr>
    </w:p>
    <w:p w:rsidR="00AF3E79" w:rsidRDefault="00AF3E79" w:rsidP="00AF3E79">
      <w:pPr>
        <w:ind w:right="-1"/>
        <w:jc w:val="both"/>
        <w:rPr>
          <w:color w:val="000000"/>
          <w:sz w:val="28"/>
          <w:szCs w:val="28"/>
        </w:rPr>
      </w:pPr>
    </w:p>
    <w:p w:rsidR="00AF3E79" w:rsidRPr="009D5964" w:rsidRDefault="00AF3E79" w:rsidP="00AF3E79">
      <w:pPr>
        <w:ind w:right="-1"/>
        <w:jc w:val="both"/>
        <w:rPr>
          <w:sz w:val="22"/>
        </w:rPr>
      </w:pPr>
      <w:r>
        <w:rPr>
          <w:sz w:val="22"/>
        </w:rPr>
        <w:t>Н.В.Соловьева</w:t>
      </w:r>
      <w:r w:rsidRPr="009D5964">
        <w:rPr>
          <w:sz w:val="22"/>
        </w:rPr>
        <w:t>,</w:t>
      </w:r>
    </w:p>
    <w:p w:rsidR="009D5964" w:rsidRPr="009D5964" w:rsidRDefault="00AF3E79" w:rsidP="00AF3E79">
      <w:pPr>
        <w:ind w:right="-1"/>
        <w:jc w:val="both"/>
        <w:rPr>
          <w:sz w:val="22"/>
        </w:rPr>
      </w:pPr>
      <w:r w:rsidRPr="009D5964">
        <w:rPr>
          <w:sz w:val="22"/>
        </w:rPr>
        <w:t>(843) 210-05-97</w:t>
      </w:r>
    </w:p>
    <w:sectPr w:rsidR="009D5964" w:rsidRPr="009D5964" w:rsidSect="009D5964">
      <w:pgSz w:w="11906" w:h="16838"/>
      <w:pgMar w:top="851" w:right="567" w:bottom="142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DD5" w:rsidRDefault="00326DD5">
      <w:r>
        <w:separator/>
      </w:r>
    </w:p>
  </w:endnote>
  <w:endnote w:type="continuationSeparator" w:id="0">
    <w:p w:rsidR="00326DD5" w:rsidRDefault="00326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C16434C-5450-44C0-8594-B40DEF619E51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6BD735AA-92F5-435B-A9FB-7E0F7AD92922}"/>
    <w:embedBold r:id="rId3" w:fontKey="{BE9DB624-3A83-4D5A-8486-663BF859ECD7}"/>
  </w:font>
  <w:font w:name="Arial Tat">
    <w:altName w:val="Times New Roman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5E7E0DD-D765-42E8-964C-4F6BE03227D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DD5" w:rsidRDefault="00326DD5">
      <w:r>
        <w:separator/>
      </w:r>
    </w:p>
  </w:footnote>
  <w:footnote w:type="continuationSeparator" w:id="0">
    <w:p w:rsidR="00326DD5" w:rsidRDefault="00326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A1D7A"/>
    <w:multiLevelType w:val="hybridMultilevel"/>
    <w:tmpl w:val="7EC85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330D6"/>
    <w:multiLevelType w:val="hybridMultilevel"/>
    <w:tmpl w:val="8FF0897E"/>
    <w:lvl w:ilvl="0" w:tplc="B562FECC">
      <w:start w:val="1"/>
      <w:numFmt w:val="decimal"/>
      <w:lvlText w:val="%1."/>
      <w:lvlJc w:val="left"/>
      <w:pPr>
        <w:ind w:left="117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13"/>
    <w:rsid w:val="00001150"/>
    <w:rsid w:val="00004286"/>
    <w:rsid w:val="000107F4"/>
    <w:rsid w:val="000138EA"/>
    <w:rsid w:val="000139F4"/>
    <w:rsid w:val="00016870"/>
    <w:rsid w:val="00023FD5"/>
    <w:rsid w:val="00047089"/>
    <w:rsid w:val="000572EE"/>
    <w:rsid w:val="00063B95"/>
    <w:rsid w:val="000656E2"/>
    <w:rsid w:val="0008333B"/>
    <w:rsid w:val="00092FC4"/>
    <w:rsid w:val="000A288C"/>
    <w:rsid w:val="000A2BCD"/>
    <w:rsid w:val="000D05AA"/>
    <w:rsid w:val="000D3CF9"/>
    <w:rsid w:val="000E284F"/>
    <w:rsid w:val="000F3886"/>
    <w:rsid w:val="00110608"/>
    <w:rsid w:val="001221A6"/>
    <w:rsid w:val="00126436"/>
    <w:rsid w:val="001465AB"/>
    <w:rsid w:val="0017397D"/>
    <w:rsid w:val="00183E94"/>
    <w:rsid w:val="00197AAB"/>
    <w:rsid w:val="001B1D52"/>
    <w:rsid w:val="001B367C"/>
    <w:rsid w:val="001B7BB8"/>
    <w:rsid w:val="001D2B33"/>
    <w:rsid w:val="001D5F81"/>
    <w:rsid w:val="001E58C0"/>
    <w:rsid w:val="001E6885"/>
    <w:rsid w:val="001F0A31"/>
    <w:rsid w:val="001F2EE2"/>
    <w:rsid w:val="0021427C"/>
    <w:rsid w:val="00215022"/>
    <w:rsid w:val="00233C08"/>
    <w:rsid w:val="002356F0"/>
    <w:rsid w:val="00235F4B"/>
    <w:rsid w:val="00237DD4"/>
    <w:rsid w:val="002409DE"/>
    <w:rsid w:val="0024123E"/>
    <w:rsid w:val="0026525E"/>
    <w:rsid w:val="00284FDE"/>
    <w:rsid w:val="00293259"/>
    <w:rsid w:val="002A11BC"/>
    <w:rsid w:val="002A22D2"/>
    <w:rsid w:val="002A7122"/>
    <w:rsid w:val="002B04AE"/>
    <w:rsid w:val="002B26A8"/>
    <w:rsid w:val="002D4571"/>
    <w:rsid w:val="002D69DD"/>
    <w:rsid w:val="002E1216"/>
    <w:rsid w:val="002E5687"/>
    <w:rsid w:val="002F5B25"/>
    <w:rsid w:val="00307F2E"/>
    <w:rsid w:val="00310DF4"/>
    <w:rsid w:val="003123C7"/>
    <w:rsid w:val="00321F63"/>
    <w:rsid w:val="00325D04"/>
    <w:rsid w:val="00326DD5"/>
    <w:rsid w:val="00340E85"/>
    <w:rsid w:val="003545BB"/>
    <w:rsid w:val="0035606F"/>
    <w:rsid w:val="003B1F12"/>
    <w:rsid w:val="003E5913"/>
    <w:rsid w:val="00411385"/>
    <w:rsid w:val="00415191"/>
    <w:rsid w:val="00440B7F"/>
    <w:rsid w:val="00460FE6"/>
    <w:rsid w:val="0046565F"/>
    <w:rsid w:val="00466168"/>
    <w:rsid w:val="00467E3C"/>
    <w:rsid w:val="00470DF3"/>
    <w:rsid w:val="00487919"/>
    <w:rsid w:val="004A15D5"/>
    <w:rsid w:val="004A2B9E"/>
    <w:rsid w:val="004A55F1"/>
    <w:rsid w:val="004A6460"/>
    <w:rsid w:val="004B22B6"/>
    <w:rsid w:val="004E7EB6"/>
    <w:rsid w:val="005029BC"/>
    <w:rsid w:val="005142F4"/>
    <w:rsid w:val="00541AF5"/>
    <w:rsid w:val="00541DE1"/>
    <w:rsid w:val="0055025C"/>
    <w:rsid w:val="005552F0"/>
    <w:rsid w:val="005846D3"/>
    <w:rsid w:val="00590DE9"/>
    <w:rsid w:val="005A3E58"/>
    <w:rsid w:val="005A407C"/>
    <w:rsid w:val="005B12C4"/>
    <w:rsid w:val="005C2B5A"/>
    <w:rsid w:val="005E160F"/>
    <w:rsid w:val="005E3E68"/>
    <w:rsid w:val="005E6A0B"/>
    <w:rsid w:val="005F4DC0"/>
    <w:rsid w:val="005F7E04"/>
    <w:rsid w:val="0060340E"/>
    <w:rsid w:val="00610F9F"/>
    <w:rsid w:val="00617880"/>
    <w:rsid w:val="00635D63"/>
    <w:rsid w:val="0063720C"/>
    <w:rsid w:val="00640653"/>
    <w:rsid w:val="00641542"/>
    <w:rsid w:val="00641747"/>
    <w:rsid w:val="006535AB"/>
    <w:rsid w:val="00660B34"/>
    <w:rsid w:val="0066143D"/>
    <w:rsid w:val="00665BF7"/>
    <w:rsid w:val="0066747B"/>
    <w:rsid w:val="0068525A"/>
    <w:rsid w:val="006A7DAF"/>
    <w:rsid w:val="006B0614"/>
    <w:rsid w:val="006B1B36"/>
    <w:rsid w:val="006B7941"/>
    <w:rsid w:val="006C1DAF"/>
    <w:rsid w:val="006E29D5"/>
    <w:rsid w:val="006E392D"/>
    <w:rsid w:val="006E60EE"/>
    <w:rsid w:val="006E78A4"/>
    <w:rsid w:val="006F3845"/>
    <w:rsid w:val="0071396E"/>
    <w:rsid w:val="00713E55"/>
    <w:rsid w:val="0074661B"/>
    <w:rsid w:val="00775683"/>
    <w:rsid w:val="00782528"/>
    <w:rsid w:val="00782B41"/>
    <w:rsid w:val="00785AE0"/>
    <w:rsid w:val="007B1F84"/>
    <w:rsid w:val="007B761E"/>
    <w:rsid w:val="007D6531"/>
    <w:rsid w:val="007E3B31"/>
    <w:rsid w:val="007E55CE"/>
    <w:rsid w:val="007E6FF0"/>
    <w:rsid w:val="007F17E8"/>
    <w:rsid w:val="007F22F5"/>
    <w:rsid w:val="007F29EC"/>
    <w:rsid w:val="00805132"/>
    <w:rsid w:val="008178F3"/>
    <w:rsid w:val="00834F8B"/>
    <w:rsid w:val="00851F77"/>
    <w:rsid w:val="00853D34"/>
    <w:rsid w:val="0086666C"/>
    <w:rsid w:val="00881EE2"/>
    <w:rsid w:val="008861F7"/>
    <w:rsid w:val="008A02D7"/>
    <w:rsid w:val="008A70D3"/>
    <w:rsid w:val="008C6C46"/>
    <w:rsid w:val="008F5369"/>
    <w:rsid w:val="00933238"/>
    <w:rsid w:val="00945C55"/>
    <w:rsid w:val="009757F2"/>
    <w:rsid w:val="00983091"/>
    <w:rsid w:val="009A1C8A"/>
    <w:rsid w:val="009A66F7"/>
    <w:rsid w:val="009C4D4F"/>
    <w:rsid w:val="009D159D"/>
    <w:rsid w:val="009D34FE"/>
    <w:rsid w:val="009D5964"/>
    <w:rsid w:val="009E60EC"/>
    <w:rsid w:val="009F12BD"/>
    <w:rsid w:val="00A00472"/>
    <w:rsid w:val="00A017DD"/>
    <w:rsid w:val="00A0333D"/>
    <w:rsid w:val="00A06A77"/>
    <w:rsid w:val="00A116CB"/>
    <w:rsid w:val="00A36D49"/>
    <w:rsid w:val="00A417A5"/>
    <w:rsid w:val="00A56DF0"/>
    <w:rsid w:val="00A605F2"/>
    <w:rsid w:val="00A668B8"/>
    <w:rsid w:val="00A840A1"/>
    <w:rsid w:val="00A87046"/>
    <w:rsid w:val="00AA2A42"/>
    <w:rsid w:val="00AB2363"/>
    <w:rsid w:val="00AB25D1"/>
    <w:rsid w:val="00AB40A4"/>
    <w:rsid w:val="00AB7884"/>
    <w:rsid w:val="00AC0AC0"/>
    <w:rsid w:val="00AC3091"/>
    <w:rsid w:val="00AD424E"/>
    <w:rsid w:val="00AF07F6"/>
    <w:rsid w:val="00AF3E79"/>
    <w:rsid w:val="00AF4E08"/>
    <w:rsid w:val="00B02F6A"/>
    <w:rsid w:val="00B36FF5"/>
    <w:rsid w:val="00B43807"/>
    <w:rsid w:val="00B52053"/>
    <w:rsid w:val="00B615CC"/>
    <w:rsid w:val="00B74945"/>
    <w:rsid w:val="00B7516E"/>
    <w:rsid w:val="00B810C1"/>
    <w:rsid w:val="00B91F3F"/>
    <w:rsid w:val="00B92284"/>
    <w:rsid w:val="00B9399F"/>
    <w:rsid w:val="00BA74B7"/>
    <w:rsid w:val="00BB4B6D"/>
    <w:rsid w:val="00BC2FEC"/>
    <w:rsid w:val="00BE0003"/>
    <w:rsid w:val="00BE0D8C"/>
    <w:rsid w:val="00BE24E4"/>
    <w:rsid w:val="00BF43BD"/>
    <w:rsid w:val="00C270E1"/>
    <w:rsid w:val="00C33C6F"/>
    <w:rsid w:val="00C5249B"/>
    <w:rsid w:val="00C921CC"/>
    <w:rsid w:val="00C92357"/>
    <w:rsid w:val="00C9730A"/>
    <w:rsid w:val="00CA31FA"/>
    <w:rsid w:val="00CE60A6"/>
    <w:rsid w:val="00D23AB3"/>
    <w:rsid w:val="00D3574F"/>
    <w:rsid w:val="00D51B0E"/>
    <w:rsid w:val="00D659BD"/>
    <w:rsid w:val="00D67792"/>
    <w:rsid w:val="00D82614"/>
    <w:rsid w:val="00DA1343"/>
    <w:rsid w:val="00DA5ADE"/>
    <w:rsid w:val="00DC464D"/>
    <w:rsid w:val="00DC6848"/>
    <w:rsid w:val="00DD296A"/>
    <w:rsid w:val="00DE6EF8"/>
    <w:rsid w:val="00DF0DD0"/>
    <w:rsid w:val="00DF1F3B"/>
    <w:rsid w:val="00E02DB9"/>
    <w:rsid w:val="00E11F68"/>
    <w:rsid w:val="00E17DE6"/>
    <w:rsid w:val="00E470CE"/>
    <w:rsid w:val="00E547DE"/>
    <w:rsid w:val="00E64054"/>
    <w:rsid w:val="00E65454"/>
    <w:rsid w:val="00E90CC2"/>
    <w:rsid w:val="00E94FEB"/>
    <w:rsid w:val="00EA1A30"/>
    <w:rsid w:val="00EB0264"/>
    <w:rsid w:val="00EB57A1"/>
    <w:rsid w:val="00ED6CBB"/>
    <w:rsid w:val="00ED6DE8"/>
    <w:rsid w:val="00EE59B4"/>
    <w:rsid w:val="00EF4C27"/>
    <w:rsid w:val="00F3603C"/>
    <w:rsid w:val="00F446C5"/>
    <w:rsid w:val="00F62C20"/>
    <w:rsid w:val="00F70448"/>
    <w:rsid w:val="00F72A4F"/>
    <w:rsid w:val="00F77385"/>
    <w:rsid w:val="00F924AC"/>
    <w:rsid w:val="00FA077A"/>
    <w:rsid w:val="00FA12F5"/>
    <w:rsid w:val="00FC0C04"/>
    <w:rsid w:val="00FC235E"/>
    <w:rsid w:val="00FC3AA4"/>
    <w:rsid w:val="00FC5DEA"/>
    <w:rsid w:val="00FC71CF"/>
    <w:rsid w:val="00FD279E"/>
    <w:rsid w:val="00FF3452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</o:shapelayout>
  </w:shapeDefaults>
  <w:decimalSymbol w:val=","/>
  <w:listSeparator w:val=";"/>
  <w14:docId w14:val="569E61E7"/>
  <w15:docId w15:val="{08714B31-EAA1-4B2A-B20D-195BA345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E78A4"/>
    <w:pPr>
      <w:ind w:left="720"/>
      <w:contextualSpacing/>
    </w:pPr>
  </w:style>
  <w:style w:type="paragraph" w:styleId="ae">
    <w:name w:val="No Spacing"/>
    <w:uiPriority w:val="1"/>
    <w:qFormat/>
    <w:rsid w:val="006E60EE"/>
    <w:rPr>
      <w:rFonts w:asciiTheme="minorHAnsi" w:eastAsiaTheme="minorEastAsia" w:hAnsiTheme="minorHAnsi" w:cstheme="minorBidi"/>
      <w:sz w:val="22"/>
      <w:szCs w:val="22"/>
    </w:rPr>
  </w:style>
  <w:style w:type="paragraph" w:customStyle="1" w:styleId="11">
    <w:name w:val="Без интервала1"/>
    <w:rsid w:val="006E60EE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5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smpotatarstan@" TargetMode="External"/><Relationship Id="rId21" Type="http://schemas.openxmlformats.org/officeDocument/2006/relationships/hyperlink" Target="https://&#1080;&#1085;&#1078;&#1077;&#1085;&#1077;&#1088;&#1088;&#1090;.&#1088;&#1092;/" TargetMode="External"/><Relationship Id="rId42" Type="http://schemas.openxmlformats.org/officeDocument/2006/relationships/hyperlink" Target="mailto:smpotatarstan@" TargetMode="External"/><Relationship Id="rId63" Type="http://schemas.openxmlformats.org/officeDocument/2006/relationships/oleObject" Target="embeddings/oleObject12.bin"/><Relationship Id="rId84" Type="http://schemas.openxmlformats.org/officeDocument/2006/relationships/hyperlink" Target="mailto:mpt@tatar.ru" TargetMode="External"/><Relationship Id="rId138" Type="http://schemas.openxmlformats.org/officeDocument/2006/relationships/oleObject" Target="embeddings/oleObject27.bin"/><Relationship Id="rId159" Type="http://schemas.openxmlformats.org/officeDocument/2006/relationships/hyperlink" Target="mailto:mpt@tatar.ru" TargetMode="External"/><Relationship Id="rId170" Type="http://schemas.openxmlformats.org/officeDocument/2006/relationships/hyperlink" Target="http://mpt.tatarstan.ru/rus/respublikanskiy-konkurs-inzhener-goda.htm" TargetMode="External"/><Relationship Id="rId191" Type="http://schemas.openxmlformats.org/officeDocument/2006/relationships/hyperlink" Target="https://&#1080;&#1085;&#1078;&#1077;&#1085;&#1077;&#1088;&#1088;&#1090;.&#1088;&#1092;/" TargetMode="External"/><Relationship Id="rId205" Type="http://schemas.openxmlformats.org/officeDocument/2006/relationships/hyperlink" Target="http://mpt.tatarstan.ru/rus/respublikanskiy-konkurs-inzhener-goda.htm" TargetMode="External"/><Relationship Id="rId226" Type="http://schemas.openxmlformats.org/officeDocument/2006/relationships/hyperlink" Target="https://&#1080;&#1085;&#1078;&#1077;&#1085;&#1077;&#1088;&#1088;&#1090;.&#1088;&#1092;/" TargetMode="External"/><Relationship Id="rId107" Type="http://schemas.openxmlformats.org/officeDocument/2006/relationships/hyperlink" Target="mailto:smpotatarstan@" TargetMode="External"/><Relationship Id="rId11" Type="http://schemas.openxmlformats.org/officeDocument/2006/relationships/hyperlink" Target="https://&#1080;&#1085;&#1078;&#1077;&#1085;&#1077;&#1088;&#1088;&#1090;.&#1088;&#1092;/" TargetMode="External"/><Relationship Id="rId32" Type="http://schemas.openxmlformats.org/officeDocument/2006/relationships/hyperlink" Target="mailto:smpotatarstan@" TargetMode="External"/><Relationship Id="rId53" Type="http://schemas.openxmlformats.org/officeDocument/2006/relationships/oleObject" Target="embeddings/oleObject10.bin"/><Relationship Id="rId74" Type="http://schemas.openxmlformats.org/officeDocument/2006/relationships/hyperlink" Target="mailto:mpt@tatar.ru" TargetMode="External"/><Relationship Id="rId128" Type="http://schemas.openxmlformats.org/officeDocument/2006/relationships/oleObject" Target="embeddings/oleObject25.bin"/><Relationship Id="rId149" Type="http://schemas.openxmlformats.org/officeDocument/2006/relationships/hyperlink" Target="mailto:mpt@tatar.ru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mpt.tatarstan.ru/rus/respublikanskiy-konkurs-inzhener-goda.htm" TargetMode="External"/><Relationship Id="rId160" Type="http://schemas.openxmlformats.org/officeDocument/2006/relationships/hyperlink" Target="http://mpt.tatarstan.ru/rus/respublikanskiy-konkurs-inzhener-goda.htm" TargetMode="External"/><Relationship Id="rId181" Type="http://schemas.openxmlformats.org/officeDocument/2006/relationships/hyperlink" Target="https://&#1080;&#1085;&#1078;&#1077;&#1085;&#1077;&#1088;&#1088;&#1090;.&#1088;&#1092;/" TargetMode="External"/><Relationship Id="rId216" Type="http://schemas.openxmlformats.org/officeDocument/2006/relationships/hyperlink" Target="https://&#1080;&#1085;&#1078;&#1077;&#1085;&#1077;&#1088;&#1088;&#1090;.&#1088;&#1092;/" TargetMode="External"/><Relationship Id="rId22" Type="http://schemas.openxmlformats.org/officeDocument/2006/relationships/hyperlink" Target="mailto:smpotatarstan@" TargetMode="External"/><Relationship Id="rId43" Type="http://schemas.openxmlformats.org/officeDocument/2006/relationships/oleObject" Target="embeddings/oleObject8.bin"/><Relationship Id="rId64" Type="http://schemas.openxmlformats.org/officeDocument/2006/relationships/hyperlink" Target="mailto:mpt@tatar.ru" TargetMode="External"/><Relationship Id="rId118" Type="http://schemas.openxmlformats.org/officeDocument/2006/relationships/oleObject" Target="embeddings/oleObject23.bin"/><Relationship Id="rId139" Type="http://schemas.openxmlformats.org/officeDocument/2006/relationships/hyperlink" Target="mailto:mpt@tatar.ru" TargetMode="External"/><Relationship Id="rId85" Type="http://schemas.openxmlformats.org/officeDocument/2006/relationships/hyperlink" Target="http://mpt.tatarstan.ru/rus/respublikanskiy-konkurs-inzhener-goda.htm" TargetMode="External"/><Relationship Id="rId150" Type="http://schemas.openxmlformats.org/officeDocument/2006/relationships/hyperlink" Target="http://mpt.tatarstan.ru/rus/respublikanskiy-konkurs-inzhener-goda.htm" TargetMode="External"/><Relationship Id="rId171" Type="http://schemas.openxmlformats.org/officeDocument/2006/relationships/hyperlink" Target="https://&#1080;&#1085;&#1078;&#1077;&#1085;&#1077;&#1088;&#1088;&#1090;.&#1088;&#1092;/" TargetMode="External"/><Relationship Id="rId192" Type="http://schemas.openxmlformats.org/officeDocument/2006/relationships/hyperlink" Target="mailto:smpotatarstan@" TargetMode="External"/><Relationship Id="rId206" Type="http://schemas.openxmlformats.org/officeDocument/2006/relationships/hyperlink" Target="https://&#1080;&#1085;&#1078;&#1077;&#1085;&#1077;&#1088;&#1088;&#1090;.&#1088;&#1092;/" TargetMode="External"/><Relationship Id="rId227" Type="http://schemas.openxmlformats.org/officeDocument/2006/relationships/hyperlink" Target="mailto:smpotatarstan@" TargetMode="External"/><Relationship Id="rId12" Type="http://schemas.openxmlformats.org/officeDocument/2006/relationships/hyperlink" Target="mailto:smpotatarstan@" TargetMode="External"/><Relationship Id="rId33" Type="http://schemas.openxmlformats.org/officeDocument/2006/relationships/oleObject" Target="embeddings/oleObject6.bin"/><Relationship Id="rId108" Type="http://schemas.openxmlformats.org/officeDocument/2006/relationships/oleObject" Target="embeddings/oleObject21.bin"/><Relationship Id="rId129" Type="http://schemas.openxmlformats.org/officeDocument/2006/relationships/hyperlink" Target="mailto:mpt@tatar.ru" TargetMode="External"/><Relationship Id="rId54" Type="http://schemas.openxmlformats.org/officeDocument/2006/relationships/hyperlink" Target="mailto:mpt@tatar.ru" TargetMode="External"/><Relationship Id="rId75" Type="http://schemas.openxmlformats.org/officeDocument/2006/relationships/hyperlink" Target="http://mpt.tatarstan.ru/rus/respublikanskiy-konkurs-inzhener-goda.htm" TargetMode="External"/><Relationship Id="rId96" Type="http://schemas.openxmlformats.org/officeDocument/2006/relationships/hyperlink" Target="https://&#1080;&#1085;&#1078;&#1077;&#1085;&#1077;&#1088;&#1088;&#1090;.&#1088;&#1092;/" TargetMode="External"/><Relationship Id="rId140" Type="http://schemas.openxmlformats.org/officeDocument/2006/relationships/hyperlink" Target="http://mpt.tatarstan.ru/rus/respublikanskiy-konkurs-inzhener-goda.htm" TargetMode="External"/><Relationship Id="rId161" Type="http://schemas.openxmlformats.org/officeDocument/2006/relationships/hyperlink" Target="https://&#1080;&#1085;&#1078;&#1077;&#1085;&#1077;&#1088;&#1088;&#1090;.&#1088;&#1092;/" TargetMode="External"/><Relationship Id="rId182" Type="http://schemas.openxmlformats.org/officeDocument/2006/relationships/hyperlink" Target="mailto:smpotatarstan@" TargetMode="External"/><Relationship Id="rId217" Type="http://schemas.openxmlformats.org/officeDocument/2006/relationships/hyperlink" Target="mailto:smpotatarstan@" TargetMode="External"/><Relationship Id="rId6" Type="http://schemas.openxmlformats.org/officeDocument/2006/relationships/endnotes" Target="endnotes.xml"/><Relationship Id="rId23" Type="http://schemas.openxmlformats.org/officeDocument/2006/relationships/oleObject" Target="embeddings/oleObject4.bin"/><Relationship Id="rId119" Type="http://schemas.openxmlformats.org/officeDocument/2006/relationships/hyperlink" Target="mailto:mpt@tatar.ru" TargetMode="External"/><Relationship Id="rId44" Type="http://schemas.openxmlformats.org/officeDocument/2006/relationships/hyperlink" Target="mailto:mpt@tatar.ru" TargetMode="External"/><Relationship Id="rId65" Type="http://schemas.openxmlformats.org/officeDocument/2006/relationships/hyperlink" Target="http://mpt.tatarstan.ru/rus/respublikanskiy-konkurs-inzhener-goda.htm" TargetMode="External"/><Relationship Id="rId86" Type="http://schemas.openxmlformats.org/officeDocument/2006/relationships/hyperlink" Target="https://&#1080;&#1085;&#1078;&#1077;&#1085;&#1077;&#1088;&#1088;&#1090;.&#1088;&#1092;/" TargetMode="External"/><Relationship Id="rId130" Type="http://schemas.openxmlformats.org/officeDocument/2006/relationships/hyperlink" Target="http://mpt.tatarstan.ru/rus/respublikanskiy-konkurs-inzhener-goda.htm" TargetMode="External"/><Relationship Id="rId151" Type="http://schemas.openxmlformats.org/officeDocument/2006/relationships/hyperlink" Target="https://&#1080;&#1085;&#1078;&#1077;&#1085;&#1077;&#1088;&#1088;&#1090;.&#1088;&#1092;/" TargetMode="External"/><Relationship Id="rId172" Type="http://schemas.openxmlformats.org/officeDocument/2006/relationships/hyperlink" Target="mailto:smpotatarstan@" TargetMode="External"/><Relationship Id="rId193" Type="http://schemas.openxmlformats.org/officeDocument/2006/relationships/oleObject" Target="embeddings/oleObject38.bin"/><Relationship Id="rId207" Type="http://schemas.openxmlformats.org/officeDocument/2006/relationships/hyperlink" Target="mailto:smpotatarstan@" TargetMode="External"/><Relationship Id="rId228" Type="http://schemas.openxmlformats.org/officeDocument/2006/relationships/oleObject" Target="embeddings/oleObject45.bin"/><Relationship Id="rId13" Type="http://schemas.openxmlformats.org/officeDocument/2006/relationships/oleObject" Target="embeddings/oleObject2.bin"/><Relationship Id="rId109" Type="http://schemas.openxmlformats.org/officeDocument/2006/relationships/hyperlink" Target="mailto:mpt@tatar.ru" TargetMode="External"/><Relationship Id="rId34" Type="http://schemas.openxmlformats.org/officeDocument/2006/relationships/hyperlink" Target="mailto:mpt@tatar.ru" TargetMode="External"/><Relationship Id="rId55" Type="http://schemas.openxmlformats.org/officeDocument/2006/relationships/hyperlink" Target="http://mpt.tatarstan.ru/rus/respublikanskiy-konkurs-inzhener-goda.htm" TargetMode="External"/><Relationship Id="rId76" Type="http://schemas.openxmlformats.org/officeDocument/2006/relationships/hyperlink" Target="https://&#1080;&#1085;&#1078;&#1077;&#1085;&#1077;&#1088;&#1088;&#1090;.&#1088;&#1092;/" TargetMode="External"/><Relationship Id="rId97" Type="http://schemas.openxmlformats.org/officeDocument/2006/relationships/hyperlink" Target="mailto:smpotatarstan@" TargetMode="External"/><Relationship Id="rId120" Type="http://schemas.openxmlformats.org/officeDocument/2006/relationships/hyperlink" Target="http://mpt.tatarstan.ru/rus/respublikanskiy-konkurs-inzhener-goda.htm" TargetMode="External"/><Relationship Id="rId141" Type="http://schemas.openxmlformats.org/officeDocument/2006/relationships/hyperlink" Target="https://&#1080;&#1085;&#1078;&#1077;&#1085;&#1077;&#1088;&#1088;&#1090;.&#1088;&#1092;/" TargetMode="External"/><Relationship Id="rId7" Type="http://schemas.openxmlformats.org/officeDocument/2006/relationships/image" Target="media/image1.png"/><Relationship Id="rId162" Type="http://schemas.openxmlformats.org/officeDocument/2006/relationships/hyperlink" Target="mailto:smpotatarstan@" TargetMode="External"/><Relationship Id="rId183" Type="http://schemas.openxmlformats.org/officeDocument/2006/relationships/oleObject" Target="embeddings/oleObject36.bin"/><Relationship Id="rId218" Type="http://schemas.openxmlformats.org/officeDocument/2006/relationships/oleObject" Target="embeddings/oleObject43.bin"/><Relationship Id="rId24" Type="http://schemas.openxmlformats.org/officeDocument/2006/relationships/hyperlink" Target="mailto:mpt@tatar.ru" TargetMode="External"/><Relationship Id="rId45" Type="http://schemas.openxmlformats.org/officeDocument/2006/relationships/hyperlink" Target="http://mpt.tatarstan.ru/rus/respublikanskiy-konkurs-inzhener-goda.htm" TargetMode="External"/><Relationship Id="rId66" Type="http://schemas.openxmlformats.org/officeDocument/2006/relationships/hyperlink" Target="https://&#1080;&#1085;&#1078;&#1077;&#1085;&#1077;&#1088;&#1088;&#1090;.&#1088;&#1092;/" TargetMode="External"/><Relationship Id="rId87" Type="http://schemas.openxmlformats.org/officeDocument/2006/relationships/hyperlink" Target="mailto:smpotatarstan@" TargetMode="External"/><Relationship Id="rId110" Type="http://schemas.openxmlformats.org/officeDocument/2006/relationships/hyperlink" Target="http://mpt.tatarstan.ru/rus/respublikanskiy-konkurs-inzhener-goda.htm" TargetMode="External"/><Relationship Id="rId131" Type="http://schemas.openxmlformats.org/officeDocument/2006/relationships/hyperlink" Target="https://&#1080;&#1085;&#1078;&#1077;&#1085;&#1077;&#1088;&#1088;&#1090;.&#1088;&#1092;/" TargetMode="External"/><Relationship Id="rId152" Type="http://schemas.openxmlformats.org/officeDocument/2006/relationships/hyperlink" Target="mailto:smpotatarstan@" TargetMode="External"/><Relationship Id="rId173" Type="http://schemas.openxmlformats.org/officeDocument/2006/relationships/oleObject" Target="embeddings/oleObject34.bin"/><Relationship Id="rId194" Type="http://schemas.openxmlformats.org/officeDocument/2006/relationships/hyperlink" Target="mailto:mpt@tatar.ru" TargetMode="External"/><Relationship Id="rId208" Type="http://schemas.openxmlformats.org/officeDocument/2006/relationships/oleObject" Target="embeddings/oleObject41.bin"/><Relationship Id="rId229" Type="http://schemas.openxmlformats.org/officeDocument/2006/relationships/hyperlink" Target="mailto:mpt@tatar.ru" TargetMode="External"/><Relationship Id="rId14" Type="http://schemas.openxmlformats.org/officeDocument/2006/relationships/hyperlink" Target="mailto:mpt@tatar.ru" TargetMode="External"/><Relationship Id="rId35" Type="http://schemas.openxmlformats.org/officeDocument/2006/relationships/hyperlink" Target="http://mpt.tatarstan.ru/rus/respublikanskiy-konkurs-inzhener-goda.htm" TargetMode="External"/><Relationship Id="rId56" Type="http://schemas.openxmlformats.org/officeDocument/2006/relationships/hyperlink" Target="https://&#1080;&#1085;&#1078;&#1077;&#1085;&#1077;&#1088;&#1088;&#1090;.&#1088;&#1092;/" TargetMode="External"/><Relationship Id="rId77" Type="http://schemas.openxmlformats.org/officeDocument/2006/relationships/hyperlink" Target="mailto:smpotatarstan@" TargetMode="External"/><Relationship Id="rId100" Type="http://schemas.openxmlformats.org/officeDocument/2006/relationships/hyperlink" Target="http://mpt.tatarstan.ru/rus/respublikanskiy-konkurs-inzhener-goda.htm" TargetMode="External"/><Relationship Id="rId8" Type="http://schemas.openxmlformats.org/officeDocument/2006/relationships/oleObject" Target="embeddings/oleObject1.bin"/><Relationship Id="rId98" Type="http://schemas.openxmlformats.org/officeDocument/2006/relationships/oleObject" Target="embeddings/oleObject19.bin"/><Relationship Id="rId121" Type="http://schemas.openxmlformats.org/officeDocument/2006/relationships/hyperlink" Target="https://&#1080;&#1085;&#1078;&#1077;&#1085;&#1077;&#1088;&#1088;&#1090;.&#1088;&#1092;/" TargetMode="External"/><Relationship Id="rId142" Type="http://schemas.openxmlformats.org/officeDocument/2006/relationships/hyperlink" Target="mailto:smpotatarstan@" TargetMode="External"/><Relationship Id="rId163" Type="http://schemas.openxmlformats.org/officeDocument/2006/relationships/oleObject" Target="embeddings/oleObject32.bin"/><Relationship Id="rId184" Type="http://schemas.openxmlformats.org/officeDocument/2006/relationships/hyperlink" Target="mailto:mpt@tatar.ru" TargetMode="External"/><Relationship Id="rId219" Type="http://schemas.openxmlformats.org/officeDocument/2006/relationships/hyperlink" Target="mailto:mpt@tatar.ru" TargetMode="External"/><Relationship Id="rId230" Type="http://schemas.openxmlformats.org/officeDocument/2006/relationships/hyperlink" Target="http://mpt.tatarstan.ru/rus/respublikanskiy-konkurs-inzhener-goda.htm" TargetMode="External"/><Relationship Id="rId25" Type="http://schemas.openxmlformats.org/officeDocument/2006/relationships/hyperlink" Target="http://mpt.tatarstan.ru/rus/respublikanskiy-konkurs-inzhener-goda.htm" TargetMode="External"/><Relationship Id="rId46" Type="http://schemas.openxmlformats.org/officeDocument/2006/relationships/hyperlink" Target="https://&#1080;&#1085;&#1078;&#1077;&#1085;&#1077;&#1088;&#1088;&#1090;.&#1088;&#1092;/" TargetMode="External"/><Relationship Id="rId67" Type="http://schemas.openxmlformats.org/officeDocument/2006/relationships/hyperlink" Target="mailto:smpotatarstan@" TargetMode="External"/><Relationship Id="rId20" Type="http://schemas.openxmlformats.org/officeDocument/2006/relationships/hyperlink" Target="http://mpt.tatarstan.ru/rus/respublikanskiy-konkurs-inzhener-goda.htm" TargetMode="External"/><Relationship Id="rId41" Type="http://schemas.openxmlformats.org/officeDocument/2006/relationships/hyperlink" Target="https://&#1080;&#1085;&#1078;&#1077;&#1085;&#1077;&#1088;&#1088;&#1090;.&#1088;&#1092;/" TargetMode="External"/><Relationship Id="rId62" Type="http://schemas.openxmlformats.org/officeDocument/2006/relationships/hyperlink" Target="mailto:smpotatarstan@" TargetMode="External"/><Relationship Id="rId83" Type="http://schemas.openxmlformats.org/officeDocument/2006/relationships/oleObject" Target="embeddings/oleObject16.bin"/><Relationship Id="rId88" Type="http://schemas.openxmlformats.org/officeDocument/2006/relationships/oleObject" Target="embeddings/oleObject17.bin"/><Relationship Id="rId111" Type="http://schemas.openxmlformats.org/officeDocument/2006/relationships/hyperlink" Target="https://&#1080;&#1085;&#1078;&#1077;&#1085;&#1077;&#1088;&#1088;&#1090;.&#1088;&#1092;/" TargetMode="External"/><Relationship Id="rId132" Type="http://schemas.openxmlformats.org/officeDocument/2006/relationships/hyperlink" Target="mailto:smpotatarstan@" TargetMode="External"/><Relationship Id="rId153" Type="http://schemas.openxmlformats.org/officeDocument/2006/relationships/oleObject" Target="embeddings/oleObject30.bin"/><Relationship Id="rId174" Type="http://schemas.openxmlformats.org/officeDocument/2006/relationships/hyperlink" Target="mailto:mpt@tatar.ru" TargetMode="External"/><Relationship Id="rId179" Type="http://schemas.openxmlformats.org/officeDocument/2006/relationships/hyperlink" Target="mailto:mpt@tatar.ru" TargetMode="External"/><Relationship Id="rId195" Type="http://schemas.openxmlformats.org/officeDocument/2006/relationships/hyperlink" Target="http://mpt.tatarstan.ru/rus/respublikanskiy-konkurs-inzhener-goda.htm" TargetMode="External"/><Relationship Id="rId209" Type="http://schemas.openxmlformats.org/officeDocument/2006/relationships/hyperlink" Target="mailto:mpt@tatar.ru" TargetMode="External"/><Relationship Id="rId190" Type="http://schemas.openxmlformats.org/officeDocument/2006/relationships/hyperlink" Target="http://mpt.tatarstan.ru/rus/respublikanskiy-konkurs-inzhener-goda.htm" TargetMode="External"/><Relationship Id="rId204" Type="http://schemas.openxmlformats.org/officeDocument/2006/relationships/hyperlink" Target="mailto:mpt@tatar.ru" TargetMode="External"/><Relationship Id="rId220" Type="http://schemas.openxmlformats.org/officeDocument/2006/relationships/hyperlink" Target="http://mpt.tatarstan.ru/rus/respublikanskiy-konkurs-inzhener-goda.htm" TargetMode="External"/><Relationship Id="rId225" Type="http://schemas.openxmlformats.org/officeDocument/2006/relationships/hyperlink" Target="http://mpt.tatarstan.ru/rus/respublikanskiy-konkurs-inzhener-goda.htm" TargetMode="External"/><Relationship Id="rId15" Type="http://schemas.openxmlformats.org/officeDocument/2006/relationships/hyperlink" Target="http://mpt.tatarstan.ru/rus/respublikanskiy-konkurs-inzhener-goda.htm" TargetMode="External"/><Relationship Id="rId36" Type="http://schemas.openxmlformats.org/officeDocument/2006/relationships/hyperlink" Target="https://&#1080;&#1085;&#1078;&#1077;&#1085;&#1077;&#1088;&#1088;&#1090;.&#1088;&#1092;/" TargetMode="External"/><Relationship Id="rId57" Type="http://schemas.openxmlformats.org/officeDocument/2006/relationships/hyperlink" Target="mailto:smpotatarstan@" TargetMode="External"/><Relationship Id="rId106" Type="http://schemas.openxmlformats.org/officeDocument/2006/relationships/hyperlink" Target="https://&#1080;&#1085;&#1078;&#1077;&#1085;&#1077;&#1088;&#1088;&#1090;.&#1088;&#1092;/" TargetMode="External"/><Relationship Id="rId127" Type="http://schemas.openxmlformats.org/officeDocument/2006/relationships/hyperlink" Target="mailto:smpotatarstan@" TargetMode="External"/><Relationship Id="rId10" Type="http://schemas.openxmlformats.org/officeDocument/2006/relationships/hyperlink" Target="http://mpt.tatarstan.ru/rus/respublikanskiy-konkurs-inzhener-goda.htm" TargetMode="External"/><Relationship Id="rId31" Type="http://schemas.openxmlformats.org/officeDocument/2006/relationships/hyperlink" Target="https://&#1080;&#1085;&#1078;&#1077;&#1085;&#1077;&#1088;&#1088;&#1090;.&#1088;&#1092;/" TargetMode="External"/><Relationship Id="rId52" Type="http://schemas.openxmlformats.org/officeDocument/2006/relationships/hyperlink" Target="mailto:smpotatarstan@" TargetMode="External"/><Relationship Id="rId73" Type="http://schemas.openxmlformats.org/officeDocument/2006/relationships/oleObject" Target="embeddings/oleObject14.bin"/><Relationship Id="rId78" Type="http://schemas.openxmlformats.org/officeDocument/2006/relationships/oleObject" Target="embeddings/oleObject15.bin"/><Relationship Id="rId94" Type="http://schemas.openxmlformats.org/officeDocument/2006/relationships/hyperlink" Target="mailto:mpt@tatar.ru" TargetMode="External"/><Relationship Id="rId99" Type="http://schemas.openxmlformats.org/officeDocument/2006/relationships/hyperlink" Target="mailto:mpt@tatar.ru" TargetMode="External"/><Relationship Id="rId101" Type="http://schemas.openxmlformats.org/officeDocument/2006/relationships/hyperlink" Target="https://&#1080;&#1085;&#1078;&#1077;&#1085;&#1077;&#1088;&#1088;&#1090;.&#1088;&#1092;/" TargetMode="External"/><Relationship Id="rId122" Type="http://schemas.openxmlformats.org/officeDocument/2006/relationships/hyperlink" Target="mailto:smpotatarstan@" TargetMode="External"/><Relationship Id="rId143" Type="http://schemas.openxmlformats.org/officeDocument/2006/relationships/oleObject" Target="embeddings/oleObject28.bin"/><Relationship Id="rId148" Type="http://schemas.openxmlformats.org/officeDocument/2006/relationships/oleObject" Target="embeddings/oleObject29.bin"/><Relationship Id="rId164" Type="http://schemas.openxmlformats.org/officeDocument/2006/relationships/hyperlink" Target="mailto:mpt@tatar.ru" TargetMode="External"/><Relationship Id="rId169" Type="http://schemas.openxmlformats.org/officeDocument/2006/relationships/hyperlink" Target="mailto:mpt@tatar.ru" TargetMode="External"/><Relationship Id="rId185" Type="http://schemas.openxmlformats.org/officeDocument/2006/relationships/hyperlink" Target="http://mpt.tatarstan.ru/rus/respublikanskiy-konkurs-inzhener-goda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pt@tatar.ru" TargetMode="External"/><Relationship Id="rId180" Type="http://schemas.openxmlformats.org/officeDocument/2006/relationships/hyperlink" Target="http://mpt.tatarstan.ru/rus/respublikanskiy-konkurs-inzhener-goda.htm" TargetMode="External"/><Relationship Id="rId210" Type="http://schemas.openxmlformats.org/officeDocument/2006/relationships/hyperlink" Target="http://mpt.tatarstan.ru/rus/respublikanskiy-konkurs-inzhener-goda.htm" TargetMode="External"/><Relationship Id="rId215" Type="http://schemas.openxmlformats.org/officeDocument/2006/relationships/hyperlink" Target="http://mpt.tatarstan.ru/rus/respublikanskiy-konkurs-inzhener-goda.htm" TargetMode="External"/><Relationship Id="rId26" Type="http://schemas.openxmlformats.org/officeDocument/2006/relationships/hyperlink" Target="https://&#1080;&#1085;&#1078;&#1077;&#1085;&#1077;&#1088;&#1088;&#1090;.&#1088;&#1092;/" TargetMode="External"/><Relationship Id="rId231" Type="http://schemas.openxmlformats.org/officeDocument/2006/relationships/hyperlink" Target="https://&#1080;&#1085;&#1078;&#1077;&#1085;&#1077;&#1088;&#1088;&#1090;.&#1088;&#1092;/" TargetMode="External"/><Relationship Id="rId47" Type="http://schemas.openxmlformats.org/officeDocument/2006/relationships/hyperlink" Target="mailto:smpotatarstan@" TargetMode="External"/><Relationship Id="rId68" Type="http://schemas.openxmlformats.org/officeDocument/2006/relationships/oleObject" Target="embeddings/oleObject13.bin"/><Relationship Id="rId89" Type="http://schemas.openxmlformats.org/officeDocument/2006/relationships/hyperlink" Target="mailto:mpt@tatar.ru" TargetMode="External"/><Relationship Id="rId112" Type="http://schemas.openxmlformats.org/officeDocument/2006/relationships/hyperlink" Target="mailto:smpotatarstan@" TargetMode="External"/><Relationship Id="rId133" Type="http://schemas.openxmlformats.org/officeDocument/2006/relationships/oleObject" Target="embeddings/oleObject26.bin"/><Relationship Id="rId154" Type="http://schemas.openxmlformats.org/officeDocument/2006/relationships/hyperlink" Target="mailto:mpt@tatar.ru" TargetMode="External"/><Relationship Id="rId175" Type="http://schemas.openxmlformats.org/officeDocument/2006/relationships/hyperlink" Target="http://mpt.tatarstan.ru/rus/respublikanskiy-konkurs-inzhener-goda.htm" TargetMode="External"/><Relationship Id="rId196" Type="http://schemas.openxmlformats.org/officeDocument/2006/relationships/hyperlink" Target="https://&#1080;&#1085;&#1078;&#1077;&#1085;&#1077;&#1088;&#1088;&#1090;.&#1088;&#1092;/" TargetMode="External"/><Relationship Id="rId200" Type="http://schemas.openxmlformats.org/officeDocument/2006/relationships/hyperlink" Target="http://mpt.tatarstan.ru/rus/respublikanskiy-konkurs-inzhener-goda.htm" TargetMode="External"/><Relationship Id="rId16" Type="http://schemas.openxmlformats.org/officeDocument/2006/relationships/hyperlink" Target="https://&#1080;&#1085;&#1078;&#1077;&#1085;&#1077;&#1088;&#1088;&#1090;.&#1088;&#1092;/" TargetMode="External"/><Relationship Id="rId221" Type="http://schemas.openxmlformats.org/officeDocument/2006/relationships/hyperlink" Target="https://&#1080;&#1085;&#1078;&#1077;&#1085;&#1077;&#1088;&#1088;&#1090;.&#1088;&#1092;/" TargetMode="External"/><Relationship Id="rId37" Type="http://schemas.openxmlformats.org/officeDocument/2006/relationships/hyperlink" Target="mailto:smpotatarstan@" TargetMode="External"/><Relationship Id="rId58" Type="http://schemas.openxmlformats.org/officeDocument/2006/relationships/oleObject" Target="embeddings/oleObject11.bin"/><Relationship Id="rId79" Type="http://schemas.openxmlformats.org/officeDocument/2006/relationships/hyperlink" Target="mailto:mpt@tatar.ru" TargetMode="External"/><Relationship Id="rId102" Type="http://schemas.openxmlformats.org/officeDocument/2006/relationships/hyperlink" Target="mailto:smpotatarstan@" TargetMode="External"/><Relationship Id="rId123" Type="http://schemas.openxmlformats.org/officeDocument/2006/relationships/oleObject" Target="embeddings/oleObject24.bin"/><Relationship Id="rId144" Type="http://schemas.openxmlformats.org/officeDocument/2006/relationships/hyperlink" Target="mailto:mpt@tatar.ru" TargetMode="External"/><Relationship Id="rId90" Type="http://schemas.openxmlformats.org/officeDocument/2006/relationships/hyperlink" Target="http://mpt.tatarstan.ru/rus/respublikanskiy-konkurs-inzhener-goda.htm" TargetMode="External"/><Relationship Id="rId165" Type="http://schemas.openxmlformats.org/officeDocument/2006/relationships/hyperlink" Target="http://mpt.tatarstan.ru/rus/respublikanskiy-konkurs-inzhener-goda.htm" TargetMode="External"/><Relationship Id="rId186" Type="http://schemas.openxmlformats.org/officeDocument/2006/relationships/hyperlink" Target="https://&#1080;&#1085;&#1078;&#1077;&#1085;&#1077;&#1088;&#1088;&#1090;.&#1088;&#1092;/" TargetMode="External"/><Relationship Id="rId211" Type="http://schemas.openxmlformats.org/officeDocument/2006/relationships/hyperlink" Target="https://&#1080;&#1085;&#1078;&#1077;&#1085;&#1077;&#1088;&#1088;&#1090;.&#1088;&#1092;/" TargetMode="External"/><Relationship Id="rId232" Type="http://schemas.openxmlformats.org/officeDocument/2006/relationships/hyperlink" Target="mailto:smpotatarstan@" TargetMode="External"/><Relationship Id="rId27" Type="http://schemas.openxmlformats.org/officeDocument/2006/relationships/hyperlink" Target="mailto:smpotatarstan@" TargetMode="External"/><Relationship Id="rId48" Type="http://schemas.openxmlformats.org/officeDocument/2006/relationships/oleObject" Target="embeddings/oleObject9.bin"/><Relationship Id="rId69" Type="http://schemas.openxmlformats.org/officeDocument/2006/relationships/hyperlink" Target="mailto:mpt@tatar.ru" TargetMode="External"/><Relationship Id="rId113" Type="http://schemas.openxmlformats.org/officeDocument/2006/relationships/oleObject" Target="embeddings/oleObject22.bin"/><Relationship Id="rId134" Type="http://schemas.openxmlformats.org/officeDocument/2006/relationships/hyperlink" Target="mailto:mpt@tatar.ru" TargetMode="External"/><Relationship Id="rId80" Type="http://schemas.openxmlformats.org/officeDocument/2006/relationships/hyperlink" Target="http://mpt.tatarstan.ru/rus/respublikanskiy-konkurs-inzhener-goda.htm" TargetMode="External"/><Relationship Id="rId155" Type="http://schemas.openxmlformats.org/officeDocument/2006/relationships/hyperlink" Target="http://mpt.tatarstan.ru/rus/respublikanskiy-konkurs-inzhener-goda.htm" TargetMode="External"/><Relationship Id="rId176" Type="http://schemas.openxmlformats.org/officeDocument/2006/relationships/hyperlink" Target="https://&#1080;&#1085;&#1078;&#1077;&#1085;&#1077;&#1088;&#1088;&#1090;.&#1088;&#1092;/" TargetMode="External"/><Relationship Id="rId197" Type="http://schemas.openxmlformats.org/officeDocument/2006/relationships/hyperlink" Target="mailto:smpotatarstan@" TargetMode="External"/><Relationship Id="rId201" Type="http://schemas.openxmlformats.org/officeDocument/2006/relationships/hyperlink" Target="https://&#1080;&#1085;&#1078;&#1077;&#1085;&#1077;&#1088;&#1088;&#1090;.&#1088;&#1092;/" TargetMode="External"/><Relationship Id="rId222" Type="http://schemas.openxmlformats.org/officeDocument/2006/relationships/hyperlink" Target="mailto:smpotatarstan@" TargetMode="External"/><Relationship Id="rId17" Type="http://schemas.openxmlformats.org/officeDocument/2006/relationships/hyperlink" Target="mailto:smpotatarstan@" TargetMode="External"/><Relationship Id="rId38" Type="http://schemas.openxmlformats.org/officeDocument/2006/relationships/oleObject" Target="embeddings/oleObject7.bin"/><Relationship Id="rId59" Type="http://schemas.openxmlformats.org/officeDocument/2006/relationships/hyperlink" Target="mailto:mpt@tatar.ru" TargetMode="External"/><Relationship Id="rId103" Type="http://schemas.openxmlformats.org/officeDocument/2006/relationships/oleObject" Target="embeddings/oleObject20.bin"/><Relationship Id="rId124" Type="http://schemas.openxmlformats.org/officeDocument/2006/relationships/hyperlink" Target="mailto:mpt@tatar.ru" TargetMode="External"/><Relationship Id="rId70" Type="http://schemas.openxmlformats.org/officeDocument/2006/relationships/hyperlink" Target="http://mpt.tatarstan.ru/rus/respublikanskiy-konkurs-inzhener-goda.htm" TargetMode="External"/><Relationship Id="rId91" Type="http://schemas.openxmlformats.org/officeDocument/2006/relationships/hyperlink" Target="https://&#1080;&#1085;&#1078;&#1077;&#1085;&#1077;&#1088;&#1088;&#1090;.&#1088;&#1092;/" TargetMode="External"/><Relationship Id="rId145" Type="http://schemas.openxmlformats.org/officeDocument/2006/relationships/hyperlink" Target="http://mpt.tatarstan.ru/rus/respublikanskiy-konkurs-inzhener-goda.htm" TargetMode="External"/><Relationship Id="rId166" Type="http://schemas.openxmlformats.org/officeDocument/2006/relationships/hyperlink" Target="https://&#1080;&#1085;&#1078;&#1077;&#1085;&#1077;&#1088;&#1088;&#1090;.&#1088;&#1092;/" TargetMode="External"/><Relationship Id="rId187" Type="http://schemas.openxmlformats.org/officeDocument/2006/relationships/hyperlink" Target="mailto:smpotatarstan@" TargetMode="External"/><Relationship Id="rId1" Type="http://schemas.openxmlformats.org/officeDocument/2006/relationships/numbering" Target="numbering.xml"/><Relationship Id="rId212" Type="http://schemas.openxmlformats.org/officeDocument/2006/relationships/hyperlink" Target="mailto:smpotatarstan@" TargetMode="External"/><Relationship Id="rId233" Type="http://schemas.openxmlformats.org/officeDocument/2006/relationships/fontTable" Target="fontTable.xml"/><Relationship Id="rId28" Type="http://schemas.openxmlformats.org/officeDocument/2006/relationships/oleObject" Target="embeddings/oleObject5.bin"/><Relationship Id="rId49" Type="http://schemas.openxmlformats.org/officeDocument/2006/relationships/hyperlink" Target="mailto:mpt@tatar.ru" TargetMode="External"/><Relationship Id="rId114" Type="http://schemas.openxmlformats.org/officeDocument/2006/relationships/hyperlink" Target="mailto:mpt@tatar.ru" TargetMode="External"/><Relationship Id="rId60" Type="http://schemas.openxmlformats.org/officeDocument/2006/relationships/hyperlink" Target="http://mpt.tatarstan.ru/rus/respublikanskiy-konkurs-inzhener-goda.htm" TargetMode="External"/><Relationship Id="rId81" Type="http://schemas.openxmlformats.org/officeDocument/2006/relationships/hyperlink" Target="https://&#1080;&#1085;&#1078;&#1077;&#1085;&#1077;&#1088;&#1088;&#1090;.&#1088;&#1092;/" TargetMode="External"/><Relationship Id="rId135" Type="http://schemas.openxmlformats.org/officeDocument/2006/relationships/hyperlink" Target="http://mpt.tatarstan.ru/rus/respublikanskiy-konkurs-inzhener-goda.htm" TargetMode="External"/><Relationship Id="rId156" Type="http://schemas.openxmlformats.org/officeDocument/2006/relationships/hyperlink" Target="https://&#1080;&#1085;&#1078;&#1077;&#1085;&#1077;&#1088;&#1088;&#1090;.&#1088;&#1092;/" TargetMode="External"/><Relationship Id="rId177" Type="http://schemas.openxmlformats.org/officeDocument/2006/relationships/hyperlink" Target="mailto:smpotatarstan@" TargetMode="External"/><Relationship Id="rId198" Type="http://schemas.openxmlformats.org/officeDocument/2006/relationships/oleObject" Target="embeddings/oleObject39.bin"/><Relationship Id="rId202" Type="http://schemas.openxmlformats.org/officeDocument/2006/relationships/hyperlink" Target="mailto:smpotatarstan@" TargetMode="External"/><Relationship Id="rId223" Type="http://schemas.openxmlformats.org/officeDocument/2006/relationships/oleObject" Target="embeddings/oleObject44.bin"/><Relationship Id="rId18" Type="http://schemas.openxmlformats.org/officeDocument/2006/relationships/oleObject" Target="embeddings/oleObject3.bin"/><Relationship Id="rId39" Type="http://schemas.openxmlformats.org/officeDocument/2006/relationships/hyperlink" Target="mailto:mpt@tatar.ru" TargetMode="External"/><Relationship Id="rId50" Type="http://schemas.openxmlformats.org/officeDocument/2006/relationships/hyperlink" Target="http://mpt.tatarstan.ru/rus/respublikanskiy-konkurs-inzhener-goda.htm" TargetMode="External"/><Relationship Id="rId104" Type="http://schemas.openxmlformats.org/officeDocument/2006/relationships/hyperlink" Target="mailto:mpt@tatar.ru" TargetMode="External"/><Relationship Id="rId125" Type="http://schemas.openxmlformats.org/officeDocument/2006/relationships/hyperlink" Target="http://mpt.tatarstan.ru/rus/respublikanskiy-konkurs-inzhener-goda.htm" TargetMode="External"/><Relationship Id="rId146" Type="http://schemas.openxmlformats.org/officeDocument/2006/relationships/hyperlink" Target="https://&#1080;&#1085;&#1078;&#1077;&#1085;&#1077;&#1088;&#1088;&#1090;.&#1088;&#1092;/" TargetMode="External"/><Relationship Id="rId167" Type="http://schemas.openxmlformats.org/officeDocument/2006/relationships/hyperlink" Target="mailto:smpotatarstan@" TargetMode="External"/><Relationship Id="rId188" Type="http://schemas.openxmlformats.org/officeDocument/2006/relationships/oleObject" Target="embeddings/oleObject37.bin"/><Relationship Id="rId71" Type="http://schemas.openxmlformats.org/officeDocument/2006/relationships/hyperlink" Target="https://&#1080;&#1085;&#1078;&#1077;&#1085;&#1077;&#1088;&#1088;&#1090;.&#1088;&#1092;/" TargetMode="External"/><Relationship Id="rId92" Type="http://schemas.openxmlformats.org/officeDocument/2006/relationships/hyperlink" Target="mailto:smpotatarstan@" TargetMode="External"/><Relationship Id="rId213" Type="http://schemas.openxmlformats.org/officeDocument/2006/relationships/oleObject" Target="embeddings/oleObject42.bin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mailto:mpt@tatar.ru" TargetMode="External"/><Relationship Id="rId40" Type="http://schemas.openxmlformats.org/officeDocument/2006/relationships/hyperlink" Target="http://mpt.tatarstan.ru/rus/respublikanskiy-konkurs-inzhener-goda.htm" TargetMode="External"/><Relationship Id="rId115" Type="http://schemas.openxmlformats.org/officeDocument/2006/relationships/hyperlink" Target="http://mpt.tatarstan.ru/rus/respublikanskiy-konkurs-inzhener-goda.htm" TargetMode="External"/><Relationship Id="rId136" Type="http://schemas.openxmlformats.org/officeDocument/2006/relationships/hyperlink" Target="https://&#1080;&#1085;&#1078;&#1077;&#1085;&#1077;&#1088;&#1088;&#1090;.&#1088;&#1092;/" TargetMode="External"/><Relationship Id="rId157" Type="http://schemas.openxmlformats.org/officeDocument/2006/relationships/hyperlink" Target="mailto:smpotatarstan@" TargetMode="External"/><Relationship Id="rId178" Type="http://schemas.openxmlformats.org/officeDocument/2006/relationships/oleObject" Target="embeddings/oleObject35.bin"/><Relationship Id="rId61" Type="http://schemas.openxmlformats.org/officeDocument/2006/relationships/hyperlink" Target="https://&#1080;&#1085;&#1078;&#1077;&#1085;&#1077;&#1088;&#1088;&#1090;.&#1088;&#1092;/" TargetMode="External"/><Relationship Id="rId82" Type="http://schemas.openxmlformats.org/officeDocument/2006/relationships/hyperlink" Target="mailto:smpotatarstan@" TargetMode="External"/><Relationship Id="rId199" Type="http://schemas.openxmlformats.org/officeDocument/2006/relationships/hyperlink" Target="mailto:mpt@tatar.ru" TargetMode="External"/><Relationship Id="rId203" Type="http://schemas.openxmlformats.org/officeDocument/2006/relationships/oleObject" Target="embeddings/oleObject40.bin"/><Relationship Id="rId19" Type="http://schemas.openxmlformats.org/officeDocument/2006/relationships/hyperlink" Target="mailto:mpt@tatar.ru" TargetMode="External"/><Relationship Id="rId224" Type="http://schemas.openxmlformats.org/officeDocument/2006/relationships/hyperlink" Target="mailto:mpt@tatar.ru" TargetMode="External"/><Relationship Id="rId30" Type="http://schemas.openxmlformats.org/officeDocument/2006/relationships/hyperlink" Target="http://mpt.tatarstan.ru/rus/respublikanskiy-konkurs-inzhener-goda.htm" TargetMode="External"/><Relationship Id="rId105" Type="http://schemas.openxmlformats.org/officeDocument/2006/relationships/hyperlink" Target="http://mpt.tatarstan.ru/rus/respublikanskiy-konkurs-inzhener-goda.htm" TargetMode="External"/><Relationship Id="rId126" Type="http://schemas.openxmlformats.org/officeDocument/2006/relationships/hyperlink" Target="https://&#1080;&#1085;&#1078;&#1077;&#1085;&#1077;&#1088;&#1088;&#1090;.&#1088;&#1092;/" TargetMode="External"/><Relationship Id="rId147" Type="http://schemas.openxmlformats.org/officeDocument/2006/relationships/hyperlink" Target="mailto:smpotatarstan@" TargetMode="External"/><Relationship Id="rId168" Type="http://schemas.openxmlformats.org/officeDocument/2006/relationships/oleObject" Target="embeddings/oleObject33.bin"/><Relationship Id="rId51" Type="http://schemas.openxmlformats.org/officeDocument/2006/relationships/hyperlink" Target="https://&#1080;&#1085;&#1078;&#1077;&#1085;&#1077;&#1088;&#1088;&#1090;.&#1088;&#1092;/" TargetMode="External"/><Relationship Id="rId72" Type="http://schemas.openxmlformats.org/officeDocument/2006/relationships/hyperlink" Target="mailto:smpotatarstan@" TargetMode="External"/><Relationship Id="rId93" Type="http://schemas.openxmlformats.org/officeDocument/2006/relationships/oleObject" Target="embeddings/oleObject18.bin"/><Relationship Id="rId189" Type="http://schemas.openxmlformats.org/officeDocument/2006/relationships/hyperlink" Target="mailto:mpt@tatar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mpt@tatar.ru" TargetMode="External"/><Relationship Id="rId116" Type="http://schemas.openxmlformats.org/officeDocument/2006/relationships/hyperlink" Target="https://&#1080;&#1085;&#1078;&#1077;&#1085;&#1077;&#1088;&#1088;&#1090;.&#1088;&#1092;/" TargetMode="External"/><Relationship Id="rId137" Type="http://schemas.openxmlformats.org/officeDocument/2006/relationships/hyperlink" Target="mailto:smpotatarstan@" TargetMode="External"/><Relationship Id="rId158" Type="http://schemas.openxmlformats.org/officeDocument/2006/relationships/oleObject" Target="embeddings/oleObject3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kova_EI\Desktop\&#1055;&#1048;&#1057;&#1068;&#1052;&#1040;\&#1073;&#1083;&#1072;&#1085;&#1082;%20&#1087;&#1080;&#1089;&#1100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</Template>
  <TotalTime>1</TotalTime>
  <Pages>45</Pages>
  <Words>17677</Words>
  <Characters>100763</Characters>
  <Application>Microsoft Office Word</Application>
  <DocSecurity>0</DocSecurity>
  <Lines>839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118204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Katkova_EI</dc:creator>
  <cp:lastModifiedBy>Апакова Ильсия Равильевна</cp:lastModifiedBy>
  <cp:revision>2</cp:revision>
  <cp:lastPrinted>2018-03-20T10:50:00Z</cp:lastPrinted>
  <dcterms:created xsi:type="dcterms:W3CDTF">2022-09-23T11:21:00Z</dcterms:created>
  <dcterms:modified xsi:type="dcterms:W3CDTF">2022-09-23T11:21:00Z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