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2B" w:rsidRDefault="00124D2B" w:rsidP="00124D2B">
      <w:pPr>
        <w:spacing w:line="276" w:lineRule="auto"/>
        <w:jc w:val="center"/>
        <w:rPr>
          <w:b/>
          <w:sz w:val="28"/>
          <w:szCs w:val="28"/>
        </w:rPr>
      </w:pPr>
    </w:p>
    <w:p w:rsidR="001E19B6" w:rsidRDefault="001E19B6" w:rsidP="00124D2B">
      <w:pPr>
        <w:spacing w:line="276" w:lineRule="auto"/>
        <w:jc w:val="center"/>
        <w:rPr>
          <w:b/>
          <w:sz w:val="28"/>
          <w:szCs w:val="28"/>
        </w:rPr>
      </w:pPr>
    </w:p>
    <w:p w:rsidR="001E19B6" w:rsidRDefault="001E19B6" w:rsidP="00124D2B">
      <w:pPr>
        <w:spacing w:line="276" w:lineRule="auto"/>
        <w:jc w:val="center"/>
        <w:rPr>
          <w:b/>
          <w:sz w:val="28"/>
          <w:szCs w:val="28"/>
        </w:rPr>
      </w:pPr>
    </w:p>
    <w:p w:rsidR="004424C9" w:rsidRDefault="000C52F3" w:rsidP="007B674F">
      <w:pPr>
        <w:spacing w:line="276" w:lineRule="auto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исполнение п.4 протокола заседания Совета по реализации законодательства о языках Республики Татарстан при Кабинете Министров Республики Татарстан </w:t>
      </w:r>
      <w:r w:rsidRPr="000C52F3">
        <w:rPr>
          <w:sz w:val="28"/>
          <w:szCs w:val="28"/>
        </w:rPr>
        <w:t>20.03.2021</w:t>
      </w:r>
      <w:r>
        <w:rPr>
          <w:sz w:val="28"/>
          <w:szCs w:val="28"/>
        </w:rPr>
        <w:t xml:space="preserve"> № </w:t>
      </w:r>
      <w:r w:rsidRPr="000C52F3">
        <w:rPr>
          <w:sz w:val="28"/>
          <w:szCs w:val="28"/>
        </w:rPr>
        <w:t>АП-12-97</w:t>
      </w:r>
      <w:r>
        <w:rPr>
          <w:sz w:val="28"/>
          <w:szCs w:val="28"/>
        </w:rPr>
        <w:t xml:space="preserve"> </w:t>
      </w:r>
      <w:r w:rsidR="001E19B6">
        <w:rPr>
          <w:sz w:val="28"/>
          <w:szCs w:val="28"/>
        </w:rPr>
        <w:t xml:space="preserve">просим </w:t>
      </w:r>
      <w:r w:rsidR="005F0995">
        <w:rPr>
          <w:sz w:val="28"/>
          <w:szCs w:val="28"/>
        </w:rPr>
        <w:t>предприяти</w:t>
      </w:r>
      <w:r w:rsidR="001E19B6">
        <w:rPr>
          <w:sz w:val="28"/>
          <w:szCs w:val="28"/>
        </w:rPr>
        <w:t>й</w:t>
      </w:r>
      <w:bookmarkStart w:id="0" w:name="_GoBack"/>
      <w:bookmarkEnd w:id="0"/>
      <w:r w:rsidR="001E19B6">
        <w:rPr>
          <w:sz w:val="28"/>
          <w:szCs w:val="28"/>
        </w:rPr>
        <w:t xml:space="preserve"> торговли и сферы обслуживания продолжить работу,</w:t>
      </w:r>
      <w:r w:rsidR="005F0995">
        <w:rPr>
          <w:sz w:val="28"/>
          <w:szCs w:val="28"/>
        </w:rPr>
        <w:t xml:space="preserve"> в части оформления внешней и внутренней визуальной, справочной информации на двух государственных языках Республики Татарстан.</w:t>
      </w:r>
    </w:p>
    <w:p w:rsidR="00AB47BC" w:rsidRPr="00AB47BC" w:rsidRDefault="008E4391" w:rsidP="00AB47BC">
      <w:pPr>
        <w:spacing w:line="276" w:lineRule="auto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Напоминаем, что в соответствии со статьей 20 </w:t>
      </w:r>
      <w:r w:rsidRPr="008E4391">
        <w:rPr>
          <w:sz w:val="28"/>
          <w:szCs w:val="28"/>
        </w:rPr>
        <w:t>Закон</w:t>
      </w:r>
      <w:r>
        <w:rPr>
          <w:sz w:val="28"/>
          <w:szCs w:val="28"/>
        </w:rPr>
        <w:t>а</w:t>
      </w:r>
      <w:r w:rsidRPr="008E4391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еспублики </w:t>
      </w:r>
      <w:r w:rsidRPr="008E4391">
        <w:rPr>
          <w:sz w:val="28"/>
          <w:szCs w:val="28"/>
        </w:rPr>
        <w:t>Т</w:t>
      </w:r>
      <w:r>
        <w:rPr>
          <w:sz w:val="28"/>
          <w:szCs w:val="28"/>
        </w:rPr>
        <w:t>атарстан от 08.07.1992 №</w:t>
      </w:r>
      <w:r w:rsidR="00AB47BC">
        <w:rPr>
          <w:sz w:val="28"/>
          <w:szCs w:val="28"/>
        </w:rPr>
        <w:t>1560-XII «</w:t>
      </w:r>
      <w:r w:rsidRPr="008E4391">
        <w:rPr>
          <w:sz w:val="28"/>
          <w:szCs w:val="28"/>
        </w:rPr>
        <w:t>О государственных языках Республики Татарстан и други</w:t>
      </w:r>
      <w:r w:rsidR="00AB47BC">
        <w:rPr>
          <w:sz w:val="28"/>
          <w:szCs w:val="28"/>
        </w:rPr>
        <w:t xml:space="preserve">х языках в Республике Татарстан» в </w:t>
      </w:r>
      <w:r w:rsidR="00AB47BC" w:rsidRPr="00AB47BC">
        <w:rPr>
          <w:sz w:val="28"/>
          <w:szCs w:val="28"/>
        </w:rPr>
        <w:t xml:space="preserve">государственной сфере обслуживания и </w:t>
      </w:r>
      <w:proofErr w:type="gramStart"/>
      <w:r w:rsidR="00AB47BC" w:rsidRPr="00AB47BC">
        <w:rPr>
          <w:sz w:val="28"/>
          <w:szCs w:val="28"/>
        </w:rPr>
        <w:t>в</w:t>
      </w:r>
      <w:proofErr w:type="gramEnd"/>
      <w:r w:rsidR="00AB47BC" w:rsidRPr="00AB47BC">
        <w:rPr>
          <w:sz w:val="28"/>
          <w:szCs w:val="28"/>
        </w:rPr>
        <w:t xml:space="preserve"> коммерческой деятельности используются государственные языки Республики Татарстан и иные языки населения, проживающего на соответствующей территории, в объемах, необходимых для профессиональной деятельности. Отказ в обслуживании граждан под предлогом незнания языка недопустим и влечет за собой ответственность согласно законодательству.</w:t>
      </w:r>
    </w:p>
    <w:p w:rsidR="008E4391" w:rsidRPr="007B674F" w:rsidRDefault="00AB47BC" w:rsidP="00AB47BC">
      <w:pPr>
        <w:spacing w:line="276" w:lineRule="auto"/>
        <w:ind w:right="-1" w:firstLine="720"/>
        <w:jc w:val="both"/>
        <w:rPr>
          <w:sz w:val="28"/>
          <w:szCs w:val="28"/>
        </w:rPr>
      </w:pPr>
      <w:r w:rsidRPr="00AB47BC">
        <w:rPr>
          <w:sz w:val="28"/>
          <w:szCs w:val="28"/>
        </w:rPr>
        <w:t>Тексты объявлений, афиш, другой наглядной информации оформляются на государственных языках Республики Татарстан. Ярлыки, инструкции, этикетки на выпускаемую продукцию оформляются на русском языке, а также, по усмотрению производителя, на татарском языке и (или) на родных языках народов Российской Федерации.</w:t>
      </w:r>
    </w:p>
    <w:p w:rsidR="001A19E8" w:rsidRPr="009B74EE" w:rsidRDefault="005F0995" w:rsidP="001E19B6">
      <w:pPr>
        <w:ind w:right="-1"/>
        <w:jc w:val="both"/>
        <w:rPr>
          <w:sz w:val="22"/>
          <w:szCs w:val="22"/>
          <w:lang w:val="tt-RU"/>
        </w:rPr>
      </w:pPr>
      <w:r>
        <w:rPr>
          <w:sz w:val="28"/>
          <w:szCs w:val="28"/>
        </w:rPr>
        <w:tab/>
      </w:r>
    </w:p>
    <w:sectPr w:rsidR="001A19E8" w:rsidRPr="009B74EE" w:rsidSect="00AB47BC">
      <w:pgSz w:w="11906" w:h="16838"/>
      <w:pgMar w:top="567" w:right="567" w:bottom="142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BB0" w:rsidRDefault="00323BB0">
      <w:r>
        <w:separator/>
      </w:r>
    </w:p>
  </w:endnote>
  <w:endnote w:type="continuationSeparator" w:id="0">
    <w:p w:rsidR="00323BB0" w:rsidRDefault="00323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74B9294-5987-459D-906B-DF15A7EBBD8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9CDA2AD-F677-4953-9456-9724364036E3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E0A7F7AA-755A-4B98-86FD-207702510F7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BB0" w:rsidRDefault="00323BB0">
      <w:r>
        <w:separator/>
      </w:r>
    </w:p>
  </w:footnote>
  <w:footnote w:type="continuationSeparator" w:id="0">
    <w:p w:rsidR="00323BB0" w:rsidRDefault="00323B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16ED9"/>
    <w:rsid w:val="000249ED"/>
    <w:rsid w:val="000407D8"/>
    <w:rsid w:val="000572EE"/>
    <w:rsid w:val="00057BFF"/>
    <w:rsid w:val="00063B95"/>
    <w:rsid w:val="0007537F"/>
    <w:rsid w:val="00080D5C"/>
    <w:rsid w:val="0008215D"/>
    <w:rsid w:val="0008333B"/>
    <w:rsid w:val="000A5BAE"/>
    <w:rsid w:val="000B5600"/>
    <w:rsid w:val="000B606A"/>
    <w:rsid w:val="000C11F2"/>
    <w:rsid w:val="000C52F3"/>
    <w:rsid w:val="000C7119"/>
    <w:rsid w:val="000D05AA"/>
    <w:rsid w:val="000F3886"/>
    <w:rsid w:val="000F4118"/>
    <w:rsid w:val="000F4278"/>
    <w:rsid w:val="001205F2"/>
    <w:rsid w:val="00124D2B"/>
    <w:rsid w:val="001258E9"/>
    <w:rsid w:val="00126436"/>
    <w:rsid w:val="0014373E"/>
    <w:rsid w:val="001465AB"/>
    <w:rsid w:val="0015326B"/>
    <w:rsid w:val="00156ED5"/>
    <w:rsid w:val="0017054A"/>
    <w:rsid w:val="001741AE"/>
    <w:rsid w:val="00180161"/>
    <w:rsid w:val="00185606"/>
    <w:rsid w:val="0019259A"/>
    <w:rsid w:val="001A0A2E"/>
    <w:rsid w:val="001A19E8"/>
    <w:rsid w:val="001A5114"/>
    <w:rsid w:val="001A5CEB"/>
    <w:rsid w:val="001B1D52"/>
    <w:rsid w:val="001B7BB8"/>
    <w:rsid w:val="001C1951"/>
    <w:rsid w:val="001D0C65"/>
    <w:rsid w:val="001D1E56"/>
    <w:rsid w:val="001D2B33"/>
    <w:rsid w:val="001D5EE8"/>
    <w:rsid w:val="001D5F81"/>
    <w:rsid w:val="001E0796"/>
    <w:rsid w:val="001E19B6"/>
    <w:rsid w:val="001F2EE2"/>
    <w:rsid w:val="00205482"/>
    <w:rsid w:val="00205602"/>
    <w:rsid w:val="00215022"/>
    <w:rsid w:val="0022398A"/>
    <w:rsid w:val="0022485A"/>
    <w:rsid w:val="00230197"/>
    <w:rsid w:val="0024237A"/>
    <w:rsid w:val="0024251A"/>
    <w:rsid w:val="0025127A"/>
    <w:rsid w:val="00253B88"/>
    <w:rsid w:val="00256B08"/>
    <w:rsid w:val="00282164"/>
    <w:rsid w:val="00294A14"/>
    <w:rsid w:val="002A11BC"/>
    <w:rsid w:val="002A22D2"/>
    <w:rsid w:val="002A7122"/>
    <w:rsid w:val="002C23A4"/>
    <w:rsid w:val="002D4571"/>
    <w:rsid w:val="002E1216"/>
    <w:rsid w:val="002F5B25"/>
    <w:rsid w:val="00300019"/>
    <w:rsid w:val="00310971"/>
    <w:rsid w:val="00310DF4"/>
    <w:rsid w:val="00321D91"/>
    <w:rsid w:val="003233D3"/>
    <w:rsid w:val="00323BB0"/>
    <w:rsid w:val="00334632"/>
    <w:rsid w:val="00337538"/>
    <w:rsid w:val="00340E85"/>
    <w:rsid w:val="003545BB"/>
    <w:rsid w:val="0035606F"/>
    <w:rsid w:val="0037133E"/>
    <w:rsid w:val="0038267E"/>
    <w:rsid w:val="003905A0"/>
    <w:rsid w:val="00397BDA"/>
    <w:rsid w:val="003A1722"/>
    <w:rsid w:val="003A1BB0"/>
    <w:rsid w:val="003B4A9F"/>
    <w:rsid w:val="003C47EF"/>
    <w:rsid w:val="003E2155"/>
    <w:rsid w:val="004010FC"/>
    <w:rsid w:val="00410A41"/>
    <w:rsid w:val="00411385"/>
    <w:rsid w:val="004129A8"/>
    <w:rsid w:val="00412BFD"/>
    <w:rsid w:val="00415191"/>
    <w:rsid w:val="00416E5F"/>
    <w:rsid w:val="00420992"/>
    <w:rsid w:val="00422687"/>
    <w:rsid w:val="0042412C"/>
    <w:rsid w:val="004272B5"/>
    <w:rsid w:val="00440B7F"/>
    <w:rsid w:val="004424C9"/>
    <w:rsid w:val="004439D2"/>
    <w:rsid w:val="0046565F"/>
    <w:rsid w:val="00465F30"/>
    <w:rsid w:val="0047073F"/>
    <w:rsid w:val="00491C93"/>
    <w:rsid w:val="004936B1"/>
    <w:rsid w:val="004950F9"/>
    <w:rsid w:val="00496D5F"/>
    <w:rsid w:val="004A4DF9"/>
    <w:rsid w:val="004A55F1"/>
    <w:rsid w:val="004A6460"/>
    <w:rsid w:val="004A7CAD"/>
    <w:rsid w:val="004B22B6"/>
    <w:rsid w:val="004B37CD"/>
    <w:rsid w:val="004C43A1"/>
    <w:rsid w:val="004D0BD8"/>
    <w:rsid w:val="004E146E"/>
    <w:rsid w:val="004E42E6"/>
    <w:rsid w:val="004F39C0"/>
    <w:rsid w:val="00500CB0"/>
    <w:rsid w:val="005029BC"/>
    <w:rsid w:val="00507269"/>
    <w:rsid w:val="0051313C"/>
    <w:rsid w:val="00513179"/>
    <w:rsid w:val="005142F4"/>
    <w:rsid w:val="00516D22"/>
    <w:rsid w:val="00526379"/>
    <w:rsid w:val="005361FD"/>
    <w:rsid w:val="00541AF5"/>
    <w:rsid w:val="00541DE1"/>
    <w:rsid w:val="00546657"/>
    <w:rsid w:val="00554DFA"/>
    <w:rsid w:val="005552F0"/>
    <w:rsid w:val="00555BCF"/>
    <w:rsid w:val="00575B43"/>
    <w:rsid w:val="005846D3"/>
    <w:rsid w:val="00590DE9"/>
    <w:rsid w:val="005B12C4"/>
    <w:rsid w:val="005B7150"/>
    <w:rsid w:val="005C2B5A"/>
    <w:rsid w:val="005C7064"/>
    <w:rsid w:val="005E2FF3"/>
    <w:rsid w:val="005E3E68"/>
    <w:rsid w:val="005E7773"/>
    <w:rsid w:val="005F0995"/>
    <w:rsid w:val="005F341F"/>
    <w:rsid w:val="005F4FD7"/>
    <w:rsid w:val="005F7E04"/>
    <w:rsid w:val="00602307"/>
    <w:rsid w:val="00602601"/>
    <w:rsid w:val="0060340E"/>
    <w:rsid w:val="00606D2E"/>
    <w:rsid w:val="0062012E"/>
    <w:rsid w:val="00627CDE"/>
    <w:rsid w:val="006329CF"/>
    <w:rsid w:val="0063720C"/>
    <w:rsid w:val="0063724E"/>
    <w:rsid w:val="00637AF4"/>
    <w:rsid w:val="00641542"/>
    <w:rsid w:val="00641747"/>
    <w:rsid w:val="00652064"/>
    <w:rsid w:val="00660625"/>
    <w:rsid w:val="00660B34"/>
    <w:rsid w:val="006628C5"/>
    <w:rsid w:val="00665BF7"/>
    <w:rsid w:val="0066747B"/>
    <w:rsid w:val="00674CB1"/>
    <w:rsid w:val="00690838"/>
    <w:rsid w:val="00692035"/>
    <w:rsid w:val="00695CDD"/>
    <w:rsid w:val="006A074C"/>
    <w:rsid w:val="006A7DAF"/>
    <w:rsid w:val="006B1B36"/>
    <w:rsid w:val="006B2324"/>
    <w:rsid w:val="006C1DAF"/>
    <w:rsid w:val="006D276A"/>
    <w:rsid w:val="006E3C9D"/>
    <w:rsid w:val="006F3845"/>
    <w:rsid w:val="00707A13"/>
    <w:rsid w:val="0071396E"/>
    <w:rsid w:val="00716A20"/>
    <w:rsid w:val="0071775E"/>
    <w:rsid w:val="007201C6"/>
    <w:rsid w:val="00720CB4"/>
    <w:rsid w:val="00725A10"/>
    <w:rsid w:val="00740F25"/>
    <w:rsid w:val="0074661B"/>
    <w:rsid w:val="007503C1"/>
    <w:rsid w:val="00783C39"/>
    <w:rsid w:val="00785AE0"/>
    <w:rsid w:val="00787AD5"/>
    <w:rsid w:val="007A4789"/>
    <w:rsid w:val="007A5D60"/>
    <w:rsid w:val="007A72EC"/>
    <w:rsid w:val="007B1F84"/>
    <w:rsid w:val="007B219B"/>
    <w:rsid w:val="007B674F"/>
    <w:rsid w:val="007B761E"/>
    <w:rsid w:val="007D3DFE"/>
    <w:rsid w:val="007E3B31"/>
    <w:rsid w:val="007E55CE"/>
    <w:rsid w:val="007E7736"/>
    <w:rsid w:val="007F29EC"/>
    <w:rsid w:val="007F341A"/>
    <w:rsid w:val="0081585D"/>
    <w:rsid w:val="008245EB"/>
    <w:rsid w:val="0082571A"/>
    <w:rsid w:val="00834F8B"/>
    <w:rsid w:val="008437DA"/>
    <w:rsid w:val="00850B3B"/>
    <w:rsid w:val="00851F77"/>
    <w:rsid w:val="008753C0"/>
    <w:rsid w:val="008861F7"/>
    <w:rsid w:val="008A02D7"/>
    <w:rsid w:val="008B3B19"/>
    <w:rsid w:val="008B4898"/>
    <w:rsid w:val="008C00FD"/>
    <w:rsid w:val="008C3632"/>
    <w:rsid w:val="008E4391"/>
    <w:rsid w:val="008F2481"/>
    <w:rsid w:val="008F5369"/>
    <w:rsid w:val="008F60DC"/>
    <w:rsid w:val="00905239"/>
    <w:rsid w:val="00914589"/>
    <w:rsid w:val="00924A79"/>
    <w:rsid w:val="00932633"/>
    <w:rsid w:val="0094591D"/>
    <w:rsid w:val="00945C55"/>
    <w:rsid w:val="00953D7F"/>
    <w:rsid w:val="00963005"/>
    <w:rsid w:val="009665C8"/>
    <w:rsid w:val="009725D6"/>
    <w:rsid w:val="009757F2"/>
    <w:rsid w:val="00983091"/>
    <w:rsid w:val="00983DCE"/>
    <w:rsid w:val="009852B6"/>
    <w:rsid w:val="0099180B"/>
    <w:rsid w:val="009A3476"/>
    <w:rsid w:val="009A66F7"/>
    <w:rsid w:val="009A7240"/>
    <w:rsid w:val="009B74EE"/>
    <w:rsid w:val="009D5D82"/>
    <w:rsid w:val="009E14B5"/>
    <w:rsid w:val="009E60EC"/>
    <w:rsid w:val="009F12BD"/>
    <w:rsid w:val="00A00472"/>
    <w:rsid w:val="00A017DD"/>
    <w:rsid w:val="00A0333D"/>
    <w:rsid w:val="00A06A77"/>
    <w:rsid w:val="00A116CB"/>
    <w:rsid w:val="00A21039"/>
    <w:rsid w:val="00A30D05"/>
    <w:rsid w:val="00A35E57"/>
    <w:rsid w:val="00A417A5"/>
    <w:rsid w:val="00A54477"/>
    <w:rsid w:val="00A605F2"/>
    <w:rsid w:val="00A668B8"/>
    <w:rsid w:val="00A742D6"/>
    <w:rsid w:val="00A840A1"/>
    <w:rsid w:val="00A87046"/>
    <w:rsid w:val="00A90704"/>
    <w:rsid w:val="00A90FC7"/>
    <w:rsid w:val="00AA08EF"/>
    <w:rsid w:val="00AA2124"/>
    <w:rsid w:val="00AB2363"/>
    <w:rsid w:val="00AB25D1"/>
    <w:rsid w:val="00AB47BC"/>
    <w:rsid w:val="00AC0AC0"/>
    <w:rsid w:val="00AC7057"/>
    <w:rsid w:val="00AD34C0"/>
    <w:rsid w:val="00AD424E"/>
    <w:rsid w:val="00AD7142"/>
    <w:rsid w:val="00AE0829"/>
    <w:rsid w:val="00AF07F6"/>
    <w:rsid w:val="00AF4E08"/>
    <w:rsid w:val="00AF59F1"/>
    <w:rsid w:val="00B0105F"/>
    <w:rsid w:val="00B07524"/>
    <w:rsid w:val="00B13E8C"/>
    <w:rsid w:val="00B1414C"/>
    <w:rsid w:val="00B15875"/>
    <w:rsid w:val="00B2245C"/>
    <w:rsid w:val="00B2401F"/>
    <w:rsid w:val="00B25D97"/>
    <w:rsid w:val="00B358E3"/>
    <w:rsid w:val="00B36FF5"/>
    <w:rsid w:val="00B41F6B"/>
    <w:rsid w:val="00B43807"/>
    <w:rsid w:val="00B52053"/>
    <w:rsid w:val="00B7516E"/>
    <w:rsid w:val="00B810C1"/>
    <w:rsid w:val="00B85A7A"/>
    <w:rsid w:val="00B9399F"/>
    <w:rsid w:val="00B94AF4"/>
    <w:rsid w:val="00BB3A12"/>
    <w:rsid w:val="00BB7002"/>
    <w:rsid w:val="00BC2FEC"/>
    <w:rsid w:val="00BC40B1"/>
    <w:rsid w:val="00BE0003"/>
    <w:rsid w:val="00C044B2"/>
    <w:rsid w:val="00C23FFF"/>
    <w:rsid w:val="00C33C6F"/>
    <w:rsid w:val="00C35738"/>
    <w:rsid w:val="00C37055"/>
    <w:rsid w:val="00C37800"/>
    <w:rsid w:val="00C40BFD"/>
    <w:rsid w:val="00C5249B"/>
    <w:rsid w:val="00C56603"/>
    <w:rsid w:val="00C57D4E"/>
    <w:rsid w:val="00C65EA3"/>
    <w:rsid w:val="00C7742C"/>
    <w:rsid w:val="00C921CC"/>
    <w:rsid w:val="00C92357"/>
    <w:rsid w:val="00C96DB5"/>
    <w:rsid w:val="00C9730A"/>
    <w:rsid w:val="00CB3657"/>
    <w:rsid w:val="00CC4610"/>
    <w:rsid w:val="00CE12BD"/>
    <w:rsid w:val="00D004DC"/>
    <w:rsid w:val="00D008E8"/>
    <w:rsid w:val="00D05FA0"/>
    <w:rsid w:val="00D32398"/>
    <w:rsid w:val="00D3312B"/>
    <w:rsid w:val="00D3574F"/>
    <w:rsid w:val="00D40DE6"/>
    <w:rsid w:val="00D44F80"/>
    <w:rsid w:val="00D50B6A"/>
    <w:rsid w:val="00D51B0E"/>
    <w:rsid w:val="00D526C7"/>
    <w:rsid w:val="00D609E8"/>
    <w:rsid w:val="00D60FE4"/>
    <w:rsid w:val="00D67792"/>
    <w:rsid w:val="00D82614"/>
    <w:rsid w:val="00D87168"/>
    <w:rsid w:val="00DA2496"/>
    <w:rsid w:val="00DA5046"/>
    <w:rsid w:val="00DD62B6"/>
    <w:rsid w:val="00DF0DD0"/>
    <w:rsid w:val="00DF1F3B"/>
    <w:rsid w:val="00E02DB9"/>
    <w:rsid w:val="00E15BAD"/>
    <w:rsid w:val="00E17DE6"/>
    <w:rsid w:val="00E226C2"/>
    <w:rsid w:val="00E358EA"/>
    <w:rsid w:val="00E50A8E"/>
    <w:rsid w:val="00E64054"/>
    <w:rsid w:val="00E65454"/>
    <w:rsid w:val="00EA1E9B"/>
    <w:rsid w:val="00EB57A1"/>
    <w:rsid w:val="00EB709F"/>
    <w:rsid w:val="00ED6CBB"/>
    <w:rsid w:val="00ED6DE8"/>
    <w:rsid w:val="00F05833"/>
    <w:rsid w:val="00F1377F"/>
    <w:rsid w:val="00F20D0A"/>
    <w:rsid w:val="00F33725"/>
    <w:rsid w:val="00F3603C"/>
    <w:rsid w:val="00F51CEE"/>
    <w:rsid w:val="00F536D3"/>
    <w:rsid w:val="00F54330"/>
    <w:rsid w:val="00F72124"/>
    <w:rsid w:val="00F77385"/>
    <w:rsid w:val="00F819E0"/>
    <w:rsid w:val="00F81F57"/>
    <w:rsid w:val="00F85C71"/>
    <w:rsid w:val="00F907BD"/>
    <w:rsid w:val="00F90CFF"/>
    <w:rsid w:val="00F95602"/>
    <w:rsid w:val="00F969F4"/>
    <w:rsid w:val="00FA077A"/>
    <w:rsid w:val="00FA12F5"/>
    <w:rsid w:val="00FB3884"/>
    <w:rsid w:val="00FB4410"/>
    <w:rsid w:val="00FB7FCD"/>
    <w:rsid w:val="00FC235E"/>
    <w:rsid w:val="00FC5DEA"/>
    <w:rsid w:val="00FC71CF"/>
    <w:rsid w:val="00FD279E"/>
    <w:rsid w:val="00FD35F7"/>
    <w:rsid w:val="00FD4FDF"/>
    <w:rsid w:val="00FE2704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6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55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450BD-D9E3-4531-8641-AB7759865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8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1242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Энже Гимаева</cp:lastModifiedBy>
  <cp:revision>3</cp:revision>
  <cp:lastPrinted>2020-09-08T11:25:00Z</cp:lastPrinted>
  <dcterms:created xsi:type="dcterms:W3CDTF">2021-05-11T10:59:00Z</dcterms:created>
  <dcterms:modified xsi:type="dcterms:W3CDTF">2021-05-21T05:18:00Z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